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7B7F" w14:textId="36E27BA7" w:rsidR="00085C0B" w:rsidRPr="00F343B2" w:rsidRDefault="009E2BE5" w:rsidP="00F343B2">
      <w:pPr>
        <w:spacing w:line="360" w:lineRule="auto"/>
        <w:jc w:val="right"/>
        <w:rPr>
          <w:rFonts w:ascii="David" w:hAnsi="David"/>
          <w:rtl/>
        </w:rPr>
      </w:pPr>
      <w:r w:rsidRPr="00BA1BB2">
        <w:rPr>
          <w:rFonts w:ascii="David" w:hAnsi="David"/>
          <w:rtl/>
        </w:rPr>
        <w:t>תאריך פניה</w:t>
      </w:r>
      <w:r w:rsidR="00BA1BB2">
        <w:rPr>
          <w:rFonts w:ascii="David" w:hAnsi="David" w:hint="cs"/>
          <w:rtl/>
        </w:rPr>
        <w:t xml:space="preserve">: </w:t>
      </w:r>
      <w:r w:rsidR="001A4624" w:rsidRPr="00BA1BB2">
        <w:rPr>
          <w:rFonts w:ascii="David" w:hAnsi="David"/>
          <w:u w:val="single"/>
          <w:rtl/>
        </w:rPr>
        <w:t>2.12.25</w:t>
      </w:r>
    </w:p>
    <w:p w14:paraId="0B0D7974" w14:textId="77777777" w:rsidR="00085C0B" w:rsidRPr="00F343B2" w:rsidRDefault="00085C0B" w:rsidP="00F343B2">
      <w:pPr>
        <w:spacing w:line="360" w:lineRule="auto"/>
        <w:rPr>
          <w:rFonts w:ascii="David" w:hAnsi="David"/>
          <w:rtl/>
        </w:rPr>
      </w:pPr>
    </w:p>
    <w:p w14:paraId="1EF9011A" w14:textId="78747523" w:rsidR="00537F5F" w:rsidRPr="00BA1BB2" w:rsidRDefault="000E7E68" w:rsidP="00F343B2">
      <w:pPr>
        <w:spacing w:line="360" w:lineRule="auto"/>
        <w:jc w:val="center"/>
        <w:rPr>
          <w:rFonts w:ascii="David" w:hAnsi="David"/>
          <w:b/>
          <w:bCs/>
          <w:u w:val="single"/>
          <w:rtl/>
        </w:rPr>
      </w:pPr>
      <w:r w:rsidRPr="00BA1BB2">
        <w:rPr>
          <w:rFonts w:ascii="David" w:hAnsi="David"/>
          <w:b/>
          <w:bCs/>
          <w:u w:val="single"/>
          <w:rtl/>
        </w:rPr>
        <w:t xml:space="preserve">פניה </w:t>
      </w:r>
      <w:r w:rsidR="00537F5F" w:rsidRPr="00BA1BB2">
        <w:rPr>
          <w:rFonts w:ascii="David" w:hAnsi="David"/>
          <w:b/>
          <w:bCs/>
          <w:u w:val="single"/>
          <w:rtl/>
        </w:rPr>
        <w:t>לו</w:t>
      </w:r>
      <w:r w:rsidR="00104D12" w:rsidRPr="00BA1BB2">
        <w:rPr>
          <w:rFonts w:ascii="David" w:hAnsi="David"/>
          <w:b/>
          <w:bCs/>
          <w:u w:val="single"/>
          <w:rtl/>
        </w:rPr>
        <w:t>ו</w:t>
      </w:r>
      <w:r w:rsidR="00537F5F" w:rsidRPr="00BA1BB2">
        <w:rPr>
          <w:rFonts w:ascii="David" w:hAnsi="David"/>
          <w:b/>
          <w:bCs/>
          <w:u w:val="single"/>
          <w:rtl/>
        </w:rPr>
        <w:t xml:space="preserve">עדת </w:t>
      </w:r>
      <w:r w:rsidRPr="00BA1BB2">
        <w:rPr>
          <w:rFonts w:ascii="David" w:hAnsi="David"/>
          <w:b/>
          <w:bCs/>
          <w:u w:val="single"/>
          <w:rtl/>
        </w:rPr>
        <w:t>ה</w:t>
      </w:r>
      <w:r w:rsidR="00537F5F" w:rsidRPr="00BA1BB2">
        <w:rPr>
          <w:rFonts w:ascii="David" w:hAnsi="David"/>
          <w:b/>
          <w:bCs/>
          <w:u w:val="single"/>
          <w:rtl/>
        </w:rPr>
        <w:t xml:space="preserve">מכרזים לאישור </w:t>
      </w:r>
      <w:r w:rsidR="00A83A6B" w:rsidRPr="00BA1BB2">
        <w:rPr>
          <w:rFonts w:ascii="David" w:hAnsi="David"/>
          <w:b/>
          <w:bCs/>
          <w:u w:val="single"/>
          <w:rtl/>
        </w:rPr>
        <w:t>מיזם משותף</w:t>
      </w:r>
    </w:p>
    <w:p w14:paraId="51AC117E" w14:textId="77777777" w:rsidR="00E12EFB" w:rsidRPr="00F343B2" w:rsidRDefault="00E12EFB" w:rsidP="00F343B2">
      <w:pPr>
        <w:spacing w:line="360" w:lineRule="auto"/>
        <w:rPr>
          <w:rFonts w:ascii="David" w:hAnsi="David"/>
          <w:rtl/>
        </w:rPr>
      </w:pPr>
    </w:p>
    <w:p w14:paraId="512800D0" w14:textId="5F0AB7C7" w:rsidR="00C74100" w:rsidRPr="00F343B2" w:rsidRDefault="00C74100" w:rsidP="00F343B2">
      <w:pPr>
        <w:spacing w:line="360" w:lineRule="auto"/>
        <w:jc w:val="center"/>
        <w:rPr>
          <w:rFonts w:ascii="David" w:hAnsi="David"/>
          <w:b/>
          <w:bCs/>
          <w:u w:val="single"/>
          <w:rtl/>
        </w:rPr>
      </w:pPr>
      <w:r w:rsidRPr="00F343B2">
        <w:rPr>
          <w:rFonts w:ascii="David" w:hAnsi="David"/>
          <w:b/>
          <w:bCs/>
          <w:u w:val="single"/>
          <w:rtl/>
        </w:rPr>
        <w:t xml:space="preserve">יש לשלוח את </w:t>
      </w:r>
      <w:r w:rsidRPr="00F343B2">
        <w:rPr>
          <w:rFonts w:ascii="David" w:hAnsi="David"/>
          <w:b/>
          <w:bCs/>
          <w:highlight w:val="yellow"/>
          <w:u w:val="single"/>
          <w:rtl/>
        </w:rPr>
        <w:t>הטופס בגרסת</w:t>
      </w:r>
      <w:r w:rsidRPr="00F343B2">
        <w:rPr>
          <w:rFonts w:ascii="David" w:hAnsi="David"/>
          <w:b/>
          <w:bCs/>
          <w:highlight w:val="yellow"/>
          <w:u w:val="single"/>
        </w:rPr>
        <w:t xml:space="preserve">Word </w:t>
      </w:r>
      <w:r w:rsidR="00A428AA" w:rsidRPr="00F343B2">
        <w:rPr>
          <w:rFonts w:ascii="David" w:hAnsi="David"/>
          <w:b/>
          <w:bCs/>
          <w:highlight w:val="yellow"/>
          <w:u w:val="single"/>
          <w:rtl/>
        </w:rPr>
        <w:t xml:space="preserve"> ללא חתימת הפונה</w:t>
      </w:r>
      <w:r w:rsidRPr="00F343B2">
        <w:rPr>
          <w:rFonts w:ascii="David" w:hAnsi="David"/>
          <w:b/>
          <w:bCs/>
          <w:highlight w:val="yellow"/>
          <w:u w:val="single"/>
          <w:rtl/>
        </w:rPr>
        <w:t xml:space="preserve"> ובגרסת </w:t>
      </w:r>
      <w:r w:rsidRPr="00F343B2">
        <w:rPr>
          <w:rFonts w:ascii="David" w:hAnsi="David"/>
          <w:b/>
          <w:bCs/>
          <w:highlight w:val="yellow"/>
          <w:u w:val="single"/>
        </w:rPr>
        <w:t>PDF</w:t>
      </w:r>
      <w:r w:rsidRPr="00F343B2">
        <w:rPr>
          <w:rFonts w:ascii="David" w:hAnsi="David"/>
          <w:b/>
          <w:bCs/>
          <w:highlight w:val="yellow"/>
          <w:u w:val="single"/>
          <w:rtl/>
        </w:rPr>
        <w:t xml:space="preserve"> </w:t>
      </w:r>
      <w:r w:rsidR="00A428AA" w:rsidRPr="00F343B2">
        <w:rPr>
          <w:rFonts w:ascii="David" w:hAnsi="David"/>
          <w:b/>
          <w:bCs/>
          <w:highlight w:val="yellow"/>
          <w:u w:val="single"/>
          <w:rtl/>
        </w:rPr>
        <w:t>עם חתימת הפונה</w:t>
      </w:r>
      <w:r w:rsidRPr="00F343B2">
        <w:rPr>
          <w:rFonts w:ascii="David" w:hAnsi="David"/>
          <w:b/>
          <w:bCs/>
          <w:highlight w:val="yellow"/>
          <w:u w:val="single"/>
          <w:rtl/>
        </w:rPr>
        <w:t xml:space="preserve"> </w:t>
      </w:r>
      <w:r w:rsidR="009505D4" w:rsidRPr="00F343B2">
        <w:rPr>
          <w:rFonts w:ascii="David" w:hAnsi="David"/>
          <w:b/>
          <w:bCs/>
          <w:highlight w:val="yellow"/>
          <w:u w:val="single"/>
          <w:rtl/>
        </w:rPr>
        <w:t xml:space="preserve">(אין לשלוח </w:t>
      </w:r>
      <w:r w:rsidR="00A428AA" w:rsidRPr="00F343B2">
        <w:rPr>
          <w:rFonts w:ascii="David" w:hAnsi="David"/>
          <w:b/>
          <w:bCs/>
          <w:highlight w:val="yellow"/>
          <w:u w:val="single"/>
          <w:rtl/>
        </w:rPr>
        <w:t xml:space="preserve">את הטופס </w:t>
      </w:r>
      <w:r w:rsidR="009505D4" w:rsidRPr="00F343B2">
        <w:rPr>
          <w:rFonts w:ascii="David" w:hAnsi="David"/>
          <w:b/>
          <w:bCs/>
          <w:highlight w:val="yellow"/>
          <w:u w:val="single"/>
          <w:rtl/>
        </w:rPr>
        <w:t>בכתב יד)</w:t>
      </w:r>
      <w:r w:rsidR="00A428AA" w:rsidRPr="00F343B2">
        <w:rPr>
          <w:rFonts w:ascii="David" w:hAnsi="David"/>
          <w:b/>
          <w:bCs/>
          <w:highlight w:val="yellow"/>
          <w:u w:val="single"/>
          <w:rtl/>
        </w:rPr>
        <w:t>,</w:t>
      </w:r>
      <w:r w:rsidR="009505D4" w:rsidRPr="00F343B2">
        <w:rPr>
          <w:rFonts w:ascii="David" w:hAnsi="David"/>
          <w:b/>
          <w:bCs/>
          <w:highlight w:val="yellow"/>
          <w:u w:val="single"/>
          <w:rtl/>
        </w:rPr>
        <w:t xml:space="preserve"> </w:t>
      </w:r>
      <w:r w:rsidRPr="00F343B2">
        <w:rPr>
          <w:rFonts w:ascii="David" w:hAnsi="David"/>
          <w:b/>
          <w:bCs/>
          <w:highlight w:val="yellow"/>
          <w:u w:val="single"/>
          <w:rtl/>
        </w:rPr>
        <w:t>טפסים</w:t>
      </w:r>
      <w:r w:rsidRPr="00F343B2">
        <w:rPr>
          <w:rFonts w:ascii="David" w:hAnsi="David"/>
          <w:b/>
          <w:bCs/>
          <w:u w:val="single"/>
          <w:rtl/>
        </w:rPr>
        <w:t xml:space="preserve"> שלא יתקבלו בשתי הגרסאות לא יטופלו.</w:t>
      </w:r>
    </w:p>
    <w:p w14:paraId="06B416F0" w14:textId="77777777" w:rsidR="00C74100" w:rsidRPr="00F343B2" w:rsidRDefault="00C74100" w:rsidP="00F343B2">
      <w:pPr>
        <w:spacing w:line="360" w:lineRule="auto"/>
        <w:rPr>
          <w:rFonts w:ascii="David" w:hAnsi="David"/>
          <w:rtl/>
        </w:rPr>
      </w:pPr>
    </w:p>
    <w:p w14:paraId="45E0B3D4" w14:textId="77777777" w:rsidR="00A83A6B" w:rsidRPr="00F343B2" w:rsidRDefault="00104D12" w:rsidP="00F343B2">
      <w:pPr>
        <w:pStyle w:val="a0"/>
        <w:numPr>
          <w:ilvl w:val="0"/>
          <w:numId w:val="0"/>
        </w:numPr>
        <w:ind w:left="108"/>
        <w:jc w:val="left"/>
        <w:rPr>
          <w:rFonts w:ascii="David" w:hAnsi="David" w:cs="David"/>
          <w:sz w:val="24"/>
          <w:szCs w:val="24"/>
        </w:rPr>
      </w:pPr>
      <w:r w:rsidRPr="00F343B2">
        <w:rPr>
          <w:rFonts w:ascii="David" w:hAnsi="David" w:cs="David"/>
          <w:b/>
          <w:sz w:val="24"/>
          <w:szCs w:val="24"/>
          <w:rtl/>
        </w:rPr>
        <w:t xml:space="preserve">הבקשה מסתמכת על </w:t>
      </w:r>
      <w:r w:rsidR="00A83A6B" w:rsidRPr="00F343B2">
        <w:rPr>
          <w:rFonts w:ascii="David" w:hAnsi="David" w:cs="David"/>
          <w:sz w:val="24"/>
          <w:szCs w:val="24"/>
          <w:rtl/>
        </w:rPr>
        <w:t xml:space="preserve">תקנה 3(30) </w:t>
      </w:r>
      <w:proofErr w:type="spellStart"/>
      <w:r w:rsidR="00A83A6B" w:rsidRPr="00F343B2">
        <w:rPr>
          <w:rFonts w:ascii="David" w:hAnsi="David" w:cs="David"/>
          <w:sz w:val="24"/>
          <w:szCs w:val="24"/>
          <w:rtl/>
        </w:rPr>
        <w:t>לתח"ם</w:t>
      </w:r>
      <w:proofErr w:type="spellEnd"/>
      <w:r w:rsidR="00710F30" w:rsidRPr="00F343B2">
        <w:rPr>
          <w:rFonts w:ascii="David" w:hAnsi="David" w:cs="David"/>
          <w:sz w:val="24"/>
          <w:szCs w:val="24"/>
          <w:rtl/>
        </w:rPr>
        <w:t>,</w:t>
      </w:r>
      <w:r w:rsidR="00A83A6B" w:rsidRPr="00F343B2">
        <w:rPr>
          <w:rFonts w:ascii="David" w:hAnsi="David" w:cs="David"/>
          <w:sz w:val="24"/>
          <w:szCs w:val="24"/>
          <w:rtl/>
        </w:rPr>
        <w:t xml:space="preserve"> </w:t>
      </w:r>
      <w:r w:rsidRPr="00F343B2">
        <w:rPr>
          <w:rFonts w:ascii="David" w:hAnsi="David" w:cs="David"/>
          <w:sz w:val="24"/>
          <w:szCs w:val="24"/>
          <w:rtl/>
        </w:rPr>
        <w:t>ה</w:t>
      </w:r>
      <w:r w:rsidR="00A83A6B" w:rsidRPr="00F343B2">
        <w:rPr>
          <w:rFonts w:ascii="David" w:hAnsi="David" w:cs="David"/>
          <w:sz w:val="24"/>
          <w:szCs w:val="24"/>
          <w:rtl/>
        </w:rPr>
        <w:t>מאפשרת למ</w:t>
      </w:r>
      <w:r w:rsidR="00E12EFB" w:rsidRPr="00F343B2">
        <w:rPr>
          <w:rFonts w:ascii="David" w:hAnsi="David" w:cs="David"/>
          <w:sz w:val="24"/>
          <w:szCs w:val="24"/>
          <w:rtl/>
        </w:rPr>
        <w:t xml:space="preserve">שרד להתקשר בהליך של פטור </w:t>
      </w:r>
      <w:r w:rsidR="00A83A6B" w:rsidRPr="00F343B2">
        <w:rPr>
          <w:rFonts w:ascii="David" w:hAnsi="David" w:cs="David"/>
          <w:sz w:val="24"/>
          <w:szCs w:val="24"/>
          <w:rtl/>
        </w:rPr>
        <w:t>מחובת מכרז לשם</w:t>
      </w:r>
      <w:r w:rsidR="00A83A6B" w:rsidRPr="00F343B2">
        <w:rPr>
          <w:rFonts w:ascii="David" w:hAnsi="David" w:cs="David"/>
          <w:sz w:val="24"/>
          <w:szCs w:val="24"/>
          <w:u w:val="single"/>
          <w:rtl/>
        </w:rPr>
        <w:t xml:space="preserve"> </w:t>
      </w:r>
      <w:r w:rsidR="00A83A6B" w:rsidRPr="00F343B2">
        <w:rPr>
          <w:rFonts w:ascii="David" w:hAnsi="David" w:cs="David"/>
          <w:b/>
          <w:bCs/>
          <w:sz w:val="24"/>
          <w:szCs w:val="24"/>
          <w:rtl/>
        </w:rPr>
        <w:t>ביצוע מיזם משותף אשר יפעל ללא כוונת רווח, עם מי שתורם ממקורותיו לפחות מחצית מעלות ביצוע המיזם</w:t>
      </w:r>
      <w:r w:rsidR="00347031" w:rsidRPr="00F343B2">
        <w:rPr>
          <w:rFonts w:ascii="David" w:hAnsi="David" w:cs="David"/>
          <w:sz w:val="24"/>
          <w:szCs w:val="24"/>
          <w:rtl/>
        </w:rPr>
        <w:t>;</w:t>
      </w:r>
    </w:p>
    <w:p w14:paraId="585FA029" w14:textId="77777777" w:rsidR="00636491" w:rsidRPr="00F343B2" w:rsidRDefault="00636491" w:rsidP="00F343B2">
      <w:pPr>
        <w:spacing w:line="360" w:lineRule="auto"/>
        <w:rPr>
          <w:rFonts w:ascii="David" w:hAnsi="David"/>
          <w:rtl/>
        </w:rPr>
      </w:pPr>
    </w:p>
    <w:tbl>
      <w:tblPr>
        <w:bidiVisual/>
        <w:tblW w:w="934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072CEA" w:rsidRPr="00F343B2" w14:paraId="288A1F0C" w14:textId="77777777" w:rsidTr="00EB221F">
        <w:tc>
          <w:tcPr>
            <w:tcW w:w="9344" w:type="dxa"/>
          </w:tcPr>
          <w:p w14:paraId="64B6A11B" w14:textId="53ABFEE5" w:rsidR="00F75E42" w:rsidRPr="00F343B2" w:rsidRDefault="00A91083" w:rsidP="00F343B2">
            <w:pPr>
              <w:spacing w:before="120" w:line="360" w:lineRule="auto"/>
              <w:rPr>
                <w:rFonts w:ascii="David" w:hAnsi="David"/>
                <w:bCs/>
                <w:rtl/>
              </w:rPr>
            </w:pPr>
            <w:r w:rsidRPr="00F343B2">
              <w:rPr>
                <w:rFonts w:ascii="David" w:hAnsi="David"/>
                <w:bCs/>
                <w:rtl/>
              </w:rPr>
              <w:t>נושא המיזם:</w:t>
            </w:r>
            <w:r w:rsidR="00911183" w:rsidRPr="00F343B2">
              <w:rPr>
                <w:rFonts w:ascii="David" w:hAnsi="David"/>
                <w:bCs/>
                <w:rtl/>
              </w:rPr>
              <w:t xml:space="preserve"> </w:t>
            </w:r>
            <w:bookmarkStart w:id="0" w:name="_Hlk216014713"/>
            <w:r w:rsidR="00911183" w:rsidRPr="00F343B2">
              <w:rPr>
                <w:rFonts w:ascii="David" w:hAnsi="David"/>
                <w:bCs/>
                <w:rtl/>
              </w:rPr>
              <w:t>שילוב חרדים במשטרת ישראל ובמג"ב</w:t>
            </w:r>
            <w:r w:rsidR="007A4BF4" w:rsidRPr="00F343B2">
              <w:rPr>
                <w:rFonts w:ascii="David" w:hAnsi="David"/>
                <w:bCs/>
                <w:rtl/>
              </w:rPr>
              <w:t xml:space="preserve"> </w:t>
            </w:r>
            <w:r w:rsidR="00F75E42" w:rsidRPr="00F343B2">
              <w:rPr>
                <w:rFonts w:ascii="David" w:hAnsi="David"/>
                <w:bCs/>
                <w:rtl/>
              </w:rPr>
              <w:t>ב</w:t>
            </w:r>
            <w:r w:rsidR="00F95268" w:rsidRPr="00F343B2">
              <w:rPr>
                <w:rFonts w:ascii="David" w:hAnsi="David"/>
                <w:bCs/>
                <w:rtl/>
              </w:rPr>
              <w:t xml:space="preserve">מסגרת </w:t>
            </w:r>
            <w:r w:rsidR="00F75E42" w:rsidRPr="00F343B2">
              <w:rPr>
                <w:rFonts w:ascii="David" w:hAnsi="David"/>
                <w:bCs/>
                <w:rtl/>
              </w:rPr>
              <w:t>ש</w:t>
            </w:r>
            <w:r w:rsidR="00911183" w:rsidRPr="00F343B2">
              <w:rPr>
                <w:rFonts w:ascii="David" w:hAnsi="David"/>
                <w:bCs/>
                <w:rtl/>
              </w:rPr>
              <w:t>ת</w:t>
            </w:r>
            <w:r w:rsidR="00F75E42" w:rsidRPr="00F343B2">
              <w:rPr>
                <w:rFonts w:ascii="David" w:hAnsi="David"/>
                <w:bCs/>
                <w:rtl/>
              </w:rPr>
              <w:t xml:space="preserve">י </w:t>
            </w:r>
            <w:r w:rsidR="008C19E7" w:rsidRPr="00F343B2">
              <w:rPr>
                <w:rFonts w:ascii="David" w:hAnsi="David"/>
                <w:bCs/>
                <w:rtl/>
              </w:rPr>
              <w:t>ת</w:t>
            </w:r>
            <w:r w:rsidR="00911183" w:rsidRPr="00F343B2">
              <w:rPr>
                <w:rFonts w:ascii="David" w:hAnsi="David"/>
                <w:bCs/>
                <w:rtl/>
              </w:rPr>
              <w:t>ו</w:t>
            </w:r>
            <w:r w:rsidR="008C19E7" w:rsidRPr="00F343B2">
              <w:rPr>
                <w:rFonts w:ascii="David" w:hAnsi="David"/>
                <w:bCs/>
                <w:rtl/>
              </w:rPr>
              <w:t>כניות</w:t>
            </w:r>
            <w:r w:rsidR="00F75E42" w:rsidRPr="00F343B2">
              <w:rPr>
                <w:rFonts w:ascii="David" w:hAnsi="David"/>
                <w:bCs/>
                <w:rtl/>
              </w:rPr>
              <w:t>:</w:t>
            </w:r>
          </w:p>
          <w:p w14:paraId="404A8878" w14:textId="31D6EBA2" w:rsidR="00707F75" w:rsidRPr="00F343B2" w:rsidRDefault="007A4BF4" w:rsidP="00F343B2">
            <w:pPr>
              <w:pStyle w:val="af2"/>
              <w:numPr>
                <w:ilvl w:val="0"/>
                <w:numId w:val="28"/>
              </w:numPr>
              <w:spacing w:before="120" w:line="360" w:lineRule="auto"/>
              <w:rPr>
                <w:rFonts w:ascii="David" w:hAnsi="David"/>
                <w:bCs/>
              </w:rPr>
            </w:pPr>
            <w:r w:rsidRPr="00F343B2">
              <w:rPr>
                <w:rFonts w:ascii="David" w:hAnsi="David"/>
                <w:b/>
                <w:rtl/>
              </w:rPr>
              <w:t>ה</w:t>
            </w:r>
            <w:r w:rsidR="00E96A29" w:rsidRPr="00F343B2">
              <w:rPr>
                <w:rFonts w:ascii="David" w:hAnsi="David"/>
                <w:b/>
                <w:rtl/>
              </w:rPr>
              <w:t>קמת מכינה ק</w:t>
            </w:r>
            <w:r w:rsidR="00F75E42" w:rsidRPr="00F343B2">
              <w:rPr>
                <w:rFonts w:ascii="David" w:hAnsi="David"/>
                <w:b/>
                <w:rtl/>
              </w:rPr>
              <w:t xml:space="preserve">דם צבאית </w:t>
            </w:r>
            <w:r w:rsidR="00E96A29" w:rsidRPr="00F343B2">
              <w:rPr>
                <w:rFonts w:ascii="David" w:hAnsi="David"/>
                <w:b/>
                <w:rtl/>
              </w:rPr>
              <w:t>חרדית ל</w:t>
            </w:r>
            <w:r w:rsidR="00CF5AB5">
              <w:rPr>
                <w:rFonts w:ascii="David" w:hAnsi="David" w:hint="cs"/>
                <w:b/>
                <w:rtl/>
              </w:rPr>
              <w:t xml:space="preserve">צורך גיוס של </w:t>
            </w:r>
            <w:r w:rsidR="00407725" w:rsidRPr="00F343B2">
              <w:rPr>
                <w:rFonts w:ascii="David" w:hAnsi="David"/>
                <w:b/>
                <w:rtl/>
              </w:rPr>
              <w:t xml:space="preserve">25 </w:t>
            </w:r>
            <w:r w:rsidR="00874D20" w:rsidRPr="00F343B2">
              <w:rPr>
                <w:rFonts w:ascii="David" w:hAnsi="David"/>
                <w:b/>
                <w:rtl/>
              </w:rPr>
              <w:t xml:space="preserve">עד 30 </w:t>
            </w:r>
            <w:r w:rsidR="00407725" w:rsidRPr="00F343B2">
              <w:rPr>
                <w:rFonts w:ascii="David" w:hAnsi="David"/>
                <w:b/>
                <w:rtl/>
              </w:rPr>
              <w:t xml:space="preserve">חרדים </w:t>
            </w:r>
            <w:r w:rsidR="00E440BD" w:rsidRPr="00F343B2">
              <w:rPr>
                <w:rFonts w:ascii="David" w:hAnsi="David"/>
                <w:b/>
                <w:rtl/>
              </w:rPr>
              <w:t>כלוחמים ב</w:t>
            </w:r>
            <w:r w:rsidR="00E96A29" w:rsidRPr="00F343B2">
              <w:rPr>
                <w:rFonts w:ascii="David" w:hAnsi="David"/>
                <w:b/>
                <w:rtl/>
              </w:rPr>
              <w:t>מג"ב</w:t>
            </w:r>
            <w:r w:rsidR="00E440BD" w:rsidRPr="00F343B2">
              <w:rPr>
                <w:rFonts w:ascii="David" w:hAnsi="David"/>
                <w:bCs/>
                <w:rtl/>
              </w:rPr>
              <w:t xml:space="preserve"> </w:t>
            </w:r>
          </w:p>
          <w:p w14:paraId="3D918B74" w14:textId="120AF610" w:rsidR="007A4BF4" w:rsidRDefault="00A37015" w:rsidP="00F343B2">
            <w:pPr>
              <w:pStyle w:val="af2"/>
              <w:numPr>
                <w:ilvl w:val="0"/>
                <w:numId w:val="28"/>
              </w:numPr>
              <w:spacing w:line="360" w:lineRule="auto"/>
              <w:rPr>
                <w:rFonts w:ascii="David" w:hAnsi="David"/>
                <w:b/>
              </w:rPr>
            </w:pPr>
            <w:r>
              <w:rPr>
                <w:rFonts w:ascii="David" w:hAnsi="David" w:hint="cs"/>
                <w:b/>
                <w:rtl/>
              </w:rPr>
              <w:t>גיוס ו</w:t>
            </w:r>
            <w:r w:rsidR="00911183" w:rsidRPr="00F343B2">
              <w:rPr>
                <w:rFonts w:ascii="David" w:hAnsi="David"/>
                <w:b/>
                <w:rtl/>
              </w:rPr>
              <w:t>ליווי אישי ל</w:t>
            </w:r>
            <w:r w:rsidR="00707F75" w:rsidRPr="00F343B2">
              <w:rPr>
                <w:rFonts w:ascii="David" w:hAnsi="David"/>
                <w:b/>
                <w:rtl/>
              </w:rPr>
              <w:t>חרדים</w:t>
            </w:r>
            <w:r w:rsidR="00911183" w:rsidRPr="00F343B2">
              <w:rPr>
                <w:rFonts w:ascii="David" w:hAnsi="David"/>
                <w:b/>
                <w:rtl/>
              </w:rPr>
              <w:t xml:space="preserve"> המשרתים בסדיר</w:t>
            </w:r>
            <w:r w:rsidR="00707F75" w:rsidRPr="00F343B2">
              <w:rPr>
                <w:rFonts w:ascii="David" w:hAnsi="David"/>
                <w:b/>
                <w:rtl/>
              </w:rPr>
              <w:t xml:space="preserve"> </w:t>
            </w:r>
            <w:r w:rsidR="00CC58BA" w:rsidRPr="00F343B2">
              <w:rPr>
                <w:rFonts w:ascii="David" w:hAnsi="David"/>
                <w:b/>
                <w:rtl/>
              </w:rPr>
              <w:t>ב</w:t>
            </w:r>
            <w:r w:rsidR="00707F75" w:rsidRPr="00F343B2">
              <w:rPr>
                <w:rFonts w:ascii="David" w:hAnsi="David"/>
                <w:b/>
                <w:rtl/>
              </w:rPr>
              <w:t>משטרה (</w:t>
            </w:r>
            <w:proofErr w:type="spellStart"/>
            <w:r w:rsidR="00707F75" w:rsidRPr="00F343B2">
              <w:rPr>
                <w:rFonts w:ascii="David" w:hAnsi="David"/>
                <w:b/>
                <w:rtl/>
              </w:rPr>
              <w:t>שח"מ</w:t>
            </w:r>
            <w:proofErr w:type="spellEnd"/>
            <w:r w:rsidR="00707F75" w:rsidRPr="00F343B2">
              <w:rPr>
                <w:rFonts w:ascii="David" w:hAnsi="David"/>
                <w:b/>
                <w:rtl/>
              </w:rPr>
              <w:t>) ובמג"ב</w:t>
            </w:r>
            <w:r w:rsidR="00911183" w:rsidRPr="00F343B2">
              <w:rPr>
                <w:rFonts w:ascii="David" w:hAnsi="David"/>
                <w:b/>
                <w:rtl/>
              </w:rPr>
              <w:t xml:space="preserve"> </w:t>
            </w:r>
            <w:r w:rsidR="00957006" w:rsidRPr="00F343B2">
              <w:rPr>
                <w:rFonts w:ascii="David" w:hAnsi="David"/>
                <w:b/>
                <w:rtl/>
              </w:rPr>
              <w:t>במטרה להרחיב את מעגל המגויסים לשורות המשטרה ומג"ב</w:t>
            </w:r>
          </w:p>
          <w:bookmarkEnd w:id="0"/>
          <w:p w14:paraId="42268249" w14:textId="2D52B2FB" w:rsidR="00FA6CEA" w:rsidRPr="008A5A3B" w:rsidRDefault="00FA6CEA" w:rsidP="008A5A3B">
            <w:pPr>
              <w:spacing w:line="360" w:lineRule="auto"/>
              <w:rPr>
                <w:rFonts w:ascii="David" w:hAnsi="David"/>
                <w:b/>
                <w:rtl/>
              </w:rPr>
            </w:pPr>
            <w:r>
              <w:rPr>
                <w:rFonts w:ascii="David" w:hAnsi="David" w:hint="cs"/>
                <w:b/>
                <w:rtl/>
              </w:rPr>
              <w:t>יצוין כי בהקשר של ת</w:t>
            </w:r>
            <w:r w:rsidR="000D72D2">
              <w:rPr>
                <w:rFonts w:ascii="David" w:hAnsi="David" w:hint="cs"/>
                <w:b/>
                <w:rtl/>
              </w:rPr>
              <w:t>ו</w:t>
            </w:r>
            <w:r>
              <w:rPr>
                <w:rFonts w:ascii="David" w:hAnsi="David" w:hint="cs"/>
                <w:b/>
                <w:rtl/>
              </w:rPr>
              <w:t>כניות הגיוס לשירות חובה במשטרה ובמג"ב, הדבר ייעשה בכפוף לתשתית נורמטיבית תומכת בחקיקה ראשית.</w:t>
            </w:r>
          </w:p>
          <w:p w14:paraId="3F6BE46C" w14:textId="6791AD3B" w:rsidR="007A4BF4" w:rsidRPr="00F343B2" w:rsidRDefault="001543CE" w:rsidP="00F343B2">
            <w:pPr>
              <w:pStyle w:val="af2"/>
              <w:spacing w:line="360" w:lineRule="auto"/>
              <w:rPr>
                <w:rFonts w:ascii="David" w:hAnsi="David"/>
                <w:bCs/>
                <w:rtl/>
              </w:rPr>
            </w:pPr>
            <w:r w:rsidRPr="00F343B2">
              <w:rPr>
                <w:rFonts w:ascii="David" w:hAnsi="David"/>
                <w:b/>
                <w:rtl/>
              </w:rPr>
              <w:t xml:space="preserve"> </w:t>
            </w:r>
          </w:p>
          <w:p w14:paraId="4677C178" w14:textId="76920C2F" w:rsidR="00072CEA" w:rsidRPr="00F343B2" w:rsidRDefault="00072CEA" w:rsidP="00F343B2">
            <w:pPr>
              <w:spacing w:line="360" w:lineRule="auto"/>
              <w:rPr>
                <w:rFonts w:ascii="David" w:hAnsi="David"/>
                <w:b/>
                <w:rtl/>
              </w:rPr>
            </w:pPr>
            <w:r w:rsidRPr="00F343B2">
              <w:rPr>
                <w:rFonts w:ascii="David" w:hAnsi="David"/>
                <w:bCs/>
                <w:rtl/>
              </w:rPr>
              <w:t xml:space="preserve">שם </w:t>
            </w:r>
            <w:r w:rsidR="00CB285C" w:rsidRPr="00F343B2">
              <w:rPr>
                <w:rFonts w:ascii="David" w:hAnsi="David"/>
                <w:bCs/>
                <w:rtl/>
              </w:rPr>
              <w:t xml:space="preserve">הגוף עמו מעוניין המשרד </w:t>
            </w:r>
            <w:r w:rsidR="00E12EFB" w:rsidRPr="00F343B2">
              <w:rPr>
                <w:rFonts w:ascii="David" w:hAnsi="David"/>
                <w:bCs/>
                <w:rtl/>
              </w:rPr>
              <w:t xml:space="preserve">להתקשר </w:t>
            </w:r>
            <w:r w:rsidR="00CB285C" w:rsidRPr="00F343B2">
              <w:rPr>
                <w:rFonts w:ascii="David" w:hAnsi="David"/>
                <w:bCs/>
                <w:rtl/>
              </w:rPr>
              <w:t xml:space="preserve">לביצוע </w:t>
            </w:r>
            <w:r w:rsidR="00E12EFB" w:rsidRPr="00F343B2">
              <w:rPr>
                <w:rFonts w:ascii="David" w:hAnsi="David"/>
                <w:bCs/>
                <w:rtl/>
              </w:rPr>
              <w:t>ה</w:t>
            </w:r>
            <w:r w:rsidR="00CB285C" w:rsidRPr="00F343B2">
              <w:rPr>
                <w:rFonts w:ascii="David" w:hAnsi="David"/>
                <w:bCs/>
                <w:rtl/>
              </w:rPr>
              <w:t xml:space="preserve">מיזם </w:t>
            </w:r>
            <w:r w:rsidR="00E12EFB" w:rsidRPr="00F343B2">
              <w:rPr>
                <w:rFonts w:ascii="David" w:hAnsi="David"/>
                <w:bCs/>
                <w:rtl/>
              </w:rPr>
              <w:t>ה</w:t>
            </w:r>
            <w:r w:rsidR="00CB285C" w:rsidRPr="00F343B2">
              <w:rPr>
                <w:rFonts w:ascii="David" w:hAnsi="David"/>
                <w:bCs/>
                <w:rtl/>
              </w:rPr>
              <w:t>משותף</w:t>
            </w:r>
            <w:r w:rsidR="00C820B4" w:rsidRPr="00F343B2">
              <w:rPr>
                <w:rFonts w:ascii="David" w:hAnsi="David"/>
                <w:b/>
                <w:rtl/>
              </w:rPr>
              <w:t>:</w:t>
            </w:r>
            <w:r w:rsidR="008B0190" w:rsidRPr="00F343B2">
              <w:rPr>
                <w:rFonts w:ascii="David" w:hAnsi="David"/>
                <w:b/>
                <w:rtl/>
              </w:rPr>
              <w:t xml:space="preserve"> עמותת 'נצח יהודה' </w:t>
            </w:r>
          </w:p>
          <w:p w14:paraId="7B45E372" w14:textId="1070F343" w:rsidR="00072CEA" w:rsidRPr="00F343B2" w:rsidRDefault="00072CEA" w:rsidP="00F343B2">
            <w:pPr>
              <w:spacing w:line="360" w:lineRule="auto"/>
              <w:rPr>
                <w:rFonts w:ascii="David" w:hAnsi="David"/>
                <w:b/>
                <w:rtl/>
              </w:rPr>
            </w:pPr>
            <w:r w:rsidRPr="00F343B2">
              <w:rPr>
                <w:rFonts w:ascii="David" w:hAnsi="David"/>
                <w:bCs/>
                <w:rtl/>
              </w:rPr>
              <w:t>מספר מ. עמותה</w:t>
            </w:r>
            <w:r w:rsidR="00C820B4" w:rsidRPr="00F343B2">
              <w:rPr>
                <w:rFonts w:ascii="David" w:hAnsi="David"/>
                <w:b/>
                <w:rtl/>
              </w:rPr>
              <w:t>:</w:t>
            </w:r>
            <w:r w:rsidR="005A24D8" w:rsidRPr="00F343B2">
              <w:rPr>
                <w:rFonts w:ascii="David" w:hAnsi="David"/>
                <w:b/>
                <w:rtl/>
              </w:rPr>
              <w:t xml:space="preserve"> מ- ע 58-033-838-2 </w:t>
            </w:r>
          </w:p>
          <w:p w14:paraId="433377DD" w14:textId="77777777" w:rsidR="00072CEA" w:rsidRPr="00F343B2" w:rsidRDefault="00072CEA" w:rsidP="00F343B2">
            <w:pPr>
              <w:spacing w:line="360" w:lineRule="auto"/>
              <w:rPr>
                <w:rFonts w:ascii="David" w:hAnsi="David"/>
                <w:b/>
                <w:rtl/>
              </w:rPr>
            </w:pPr>
          </w:p>
        </w:tc>
      </w:tr>
      <w:tr w:rsidR="00072CEA" w:rsidRPr="00F343B2" w14:paraId="778ABEB3" w14:textId="77777777" w:rsidTr="00EB221F">
        <w:tc>
          <w:tcPr>
            <w:tcW w:w="9344" w:type="dxa"/>
          </w:tcPr>
          <w:p w14:paraId="053E764E" w14:textId="17DA8586" w:rsidR="00072CEA" w:rsidRPr="00F343B2" w:rsidRDefault="00072CEA" w:rsidP="00F343B2">
            <w:pPr>
              <w:spacing w:before="120" w:line="360" w:lineRule="auto"/>
              <w:rPr>
                <w:rFonts w:ascii="David" w:hAnsi="David"/>
                <w:b/>
                <w:rtl/>
              </w:rPr>
            </w:pPr>
            <w:r w:rsidRPr="00F343B2">
              <w:rPr>
                <w:rFonts w:ascii="David" w:hAnsi="David"/>
                <w:bCs/>
                <w:rtl/>
              </w:rPr>
              <w:t xml:space="preserve">שיווי ההתקשרות של </w:t>
            </w:r>
            <w:r w:rsidR="00E12EFB" w:rsidRPr="00F343B2">
              <w:rPr>
                <w:rFonts w:ascii="David" w:hAnsi="David"/>
                <w:bCs/>
                <w:rtl/>
              </w:rPr>
              <w:t xml:space="preserve">הגוף עמו מעוניין המשרד להתקשר לביצוע המיזם המשותף </w:t>
            </w:r>
            <w:r w:rsidRPr="00F343B2">
              <w:rPr>
                <w:rFonts w:ascii="David" w:hAnsi="David"/>
                <w:b/>
                <w:rtl/>
              </w:rPr>
              <w:t>(בש"ח כולל מע"מ)</w:t>
            </w:r>
            <w:r w:rsidR="00C820B4" w:rsidRPr="00F343B2">
              <w:rPr>
                <w:rFonts w:ascii="David" w:hAnsi="David"/>
                <w:b/>
                <w:rtl/>
              </w:rPr>
              <w:t>:</w:t>
            </w:r>
            <w:r w:rsidRPr="00F343B2">
              <w:rPr>
                <w:rFonts w:ascii="David" w:hAnsi="David"/>
                <w:b/>
                <w:rtl/>
              </w:rPr>
              <w:t xml:space="preserve"> </w:t>
            </w:r>
            <w:r w:rsidR="00483EBE">
              <w:rPr>
                <w:rFonts w:ascii="David" w:hAnsi="David" w:hint="cs"/>
                <w:b/>
                <w:rtl/>
              </w:rPr>
              <w:t>873,498.91</w:t>
            </w:r>
            <w:r w:rsidR="00483EBE" w:rsidRPr="002F654C">
              <w:rPr>
                <w:rFonts w:ascii="David" w:hAnsi="David"/>
                <w:b/>
                <w:rtl/>
              </w:rPr>
              <w:t xml:space="preserve"> </w:t>
            </w:r>
            <w:r w:rsidR="00483EBE" w:rsidRPr="002F654C">
              <w:rPr>
                <w:rFonts w:ascii="David" w:hAnsi="David" w:hint="eastAsia"/>
                <w:b/>
                <w:rtl/>
              </w:rPr>
              <w:t>ש</w:t>
            </w:r>
            <w:r w:rsidR="00483EBE" w:rsidRPr="002F654C">
              <w:rPr>
                <w:rFonts w:ascii="David" w:hAnsi="David"/>
                <w:b/>
                <w:rtl/>
              </w:rPr>
              <w:t>"ח</w:t>
            </w:r>
          </w:p>
          <w:p w14:paraId="575874EE" w14:textId="24AD4258" w:rsidR="00072CEA" w:rsidRPr="00F343B2" w:rsidRDefault="00072CEA" w:rsidP="00F343B2">
            <w:pPr>
              <w:spacing w:line="360" w:lineRule="auto"/>
              <w:rPr>
                <w:rFonts w:ascii="David" w:hAnsi="David"/>
                <w:b/>
                <w:rtl/>
              </w:rPr>
            </w:pPr>
          </w:p>
        </w:tc>
      </w:tr>
      <w:tr w:rsidR="00DD12B5" w:rsidRPr="00F343B2" w14:paraId="6064C584" w14:textId="77777777" w:rsidTr="00EB221F">
        <w:tc>
          <w:tcPr>
            <w:tcW w:w="9344" w:type="dxa"/>
          </w:tcPr>
          <w:p w14:paraId="1680A5C9" w14:textId="2DFCE72B" w:rsidR="00DD12B5" w:rsidRPr="00BA1BB2" w:rsidRDefault="00DD12B5" w:rsidP="00BA1BB2">
            <w:pPr>
              <w:spacing w:before="120" w:line="360" w:lineRule="auto"/>
              <w:rPr>
                <w:rFonts w:ascii="David" w:hAnsi="David"/>
                <w:bCs/>
                <w:rtl/>
              </w:rPr>
            </w:pPr>
            <w:r w:rsidRPr="00BA1BB2">
              <w:rPr>
                <w:rFonts w:ascii="David" w:hAnsi="David"/>
                <w:bCs/>
                <w:rtl/>
              </w:rPr>
              <w:t>שיווי ההתקשרות של ארגונים נוספים, יש לציין שם הארגון והסכום אותו הוא משלם (בש"ח כולל מע"מ)</w:t>
            </w:r>
            <w:r w:rsidR="00C820B4" w:rsidRPr="00BA1BB2">
              <w:rPr>
                <w:rFonts w:ascii="David" w:hAnsi="David"/>
                <w:bCs/>
                <w:rtl/>
              </w:rPr>
              <w:t>:</w:t>
            </w:r>
            <w:r w:rsidRPr="00BA1BB2">
              <w:rPr>
                <w:rFonts w:ascii="David" w:hAnsi="David"/>
                <w:bCs/>
                <w:rtl/>
              </w:rPr>
              <w:t xml:space="preserve">  </w:t>
            </w:r>
            <w:r w:rsidR="00453F7E" w:rsidRPr="00BA1BB2">
              <w:rPr>
                <w:rFonts w:ascii="David" w:hAnsi="David" w:hint="cs"/>
                <w:bCs/>
                <w:rtl/>
              </w:rPr>
              <w:t>-----</w:t>
            </w:r>
          </w:p>
        </w:tc>
      </w:tr>
      <w:tr w:rsidR="00A55FF0" w:rsidRPr="00F343B2" w14:paraId="34AC93D2" w14:textId="77777777" w:rsidTr="00EB221F">
        <w:tc>
          <w:tcPr>
            <w:tcW w:w="9344" w:type="dxa"/>
          </w:tcPr>
          <w:p w14:paraId="14FA4D52" w14:textId="28F6C182" w:rsidR="00A55FF0" w:rsidRPr="00131DBA" w:rsidRDefault="00A55FF0" w:rsidP="00F343B2">
            <w:pPr>
              <w:spacing w:before="120" w:line="360" w:lineRule="auto"/>
              <w:rPr>
                <w:rFonts w:ascii="David" w:hAnsi="David"/>
                <w:b/>
                <w:rtl/>
              </w:rPr>
            </w:pPr>
            <w:r w:rsidRPr="00131DBA">
              <w:rPr>
                <w:rFonts w:ascii="David" w:hAnsi="David"/>
                <w:bCs/>
                <w:rtl/>
              </w:rPr>
              <w:t xml:space="preserve">שווי ההתקשרות של המשרד </w:t>
            </w:r>
            <w:r w:rsidR="008D13B4" w:rsidRPr="00131DBA">
              <w:rPr>
                <w:rFonts w:ascii="David" w:hAnsi="David"/>
                <w:bCs/>
                <w:rtl/>
              </w:rPr>
              <w:t>(</w:t>
            </w:r>
            <w:r w:rsidR="00C820B4" w:rsidRPr="00131DBA">
              <w:rPr>
                <w:rFonts w:ascii="David" w:hAnsi="David"/>
                <w:bCs/>
                <w:rtl/>
              </w:rPr>
              <w:t xml:space="preserve">לכל הפרויקט, </w:t>
            </w:r>
            <w:r w:rsidR="008D13B4" w:rsidRPr="00131DBA">
              <w:rPr>
                <w:rFonts w:ascii="David" w:hAnsi="David"/>
                <w:bCs/>
                <w:rtl/>
              </w:rPr>
              <w:t>בש"ח כולל מע"מ)</w:t>
            </w:r>
            <w:r w:rsidR="00C820B4" w:rsidRPr="00131DBA">
              <w:rPr>
                <w:rFonts w:ascii="David" w:hAnsi="David"/>
                <w:b/>
                <w:rtl/>
              </w:rPr>
              <w:t>:</w:t>
            </w:r>
            <w:r w:rsidR="00147650" w:rsidRPr="00131DBA">
              <w:rPr>
                <w:rFonts w:ascii="David" w:hAnsi="David"/>
                <w:b/>
                <w:rtl/>
              </w:rPr>
              <w:t xml:space="preserve"> </w:t>
            </w:r>
            <w:r w:rsidR="002F654C" w:rsidRPr="00131DBA">
              <w:rPr>
                <w:rFonts w:ascii="David" w:hAnsi="David" w:hint="cs"/>
                <w:b/>
                <w:rtl/>
              </w:rPr>
              <w:t>873,498.91</w:t>
            </w:r>
            <w:r w:rsidR="00F343B2" w:rsidRPr="00131DBA">
              <w:rPr>
                <w:rFonts w:ascii="David" w:hAnsi="David"/>
                <w:b/>
                <w:rtl/>
              </w:rPr>
              <w:t xml:space="preserve"> </w:t>
            </w:r>
            <w:r w:rsidR="00147650" w:rsidRPr="00131DBA">
              <w:rPr>
                <w:rFonts w:ascii="David" w:hAnsi="David" w:hint="eastAsia"/>
                <w:b/>
                <w:rtl/>
              </w:rPr>
              <w:t>ש</w:t>
            </w:r>
            <w:r w:rsidR="00147650" w:rsidRPr="00131DBA">
              <w:rPr>
                <w:rFonts w:ascii="David" w:hAnsi="David"/>
                <w:b/>
                <w:rtl/>
              </w:rPr>
              <w:t>"ח</w:t>
            </w:r>
          </w:p>
          <w:p w14:paraId="156AD179" w14:textId="18359775" w:rsidR="00483EBE" w:rsidRPr="00131DBA" w:rsidRDefault="00A55FF0" w:rsidP="00F343B2">
            <w:pPr>
              <w:spacing w:line="360" w:lineRule="auto"/>
              <w:rPr>
                <w:rFonts w:ascii="David" w:hAnsi="David"/>
                <w:b/>
                <w:rtl/>
              </w:rPr>
            </w:pPr>
            <w:r w:rsidRPr="00131DBA">
              <w:rPr>
                <w:rFonts w:ascii="David" w:hAnsi="David"/>
                <w:bCs/>
                <w:rtl/>
              </w:rPr>
              <w:t xml:space="preserve">מס' </w:t>
            </w:r>
            <w:r w:rsidR="00131DBA" w:rsidRPr="00131DBA">
              <w:rPr>
                <w:rFonts w:ascii="David" w:hAnsi="David" w:hint="cs"/>
                <w:bCs/>
                <w:rtl/>
              </w:rPr>
              <w:t>תקנ</w:t>
            </w:r>
            <w:r w:rsidR="00BA1BB2">
              <w:rPr>
                <w:rFonts w:ascii="David" w:hAnsi="David" w:hint="cs"/>
                <w:bCs/>
                <w:rtl/>
              </w:rPr>
              <w:t xml:space="preserve">ה: </w:t>
            </w:r>
            <w:r w:rsidR="00131DBA" w:rsidRPr="00BA1BB2">
              <w:rPr>
                <w:rFonts w:ascii="David" w:hAnsi="David" w:hint="cs"/>
                <w:b/>
                <w:rtl/>
              </w:rPr>
              <w:t>תפעול</w:t>
            </w:r>
            <w:r w:rsidR="00BA1BB2" w:rsidRPr="00BA1BB2">
              <w:rPr>
                <w:rFonts w:ascii="David" w:hAnsi="David" w:hint="cs"/>
                <w:b/>
                <w:rtl/>
              </w:rPr>
              <w:t xml:space="preserve"> -</w:t>
            </w:r>
            <w:r w:rsidR="00635862" w:rsidRPr="00BA1BB2">
              <w:rPr>
                <w:rFonts w:ascii="David" w:hAnsi="David"/>
                <w:b/>
                <w:rtl/>
              </w:rPr>
              <w:t xml:space="preserve"> </w:t>
            </w:r>
            <w:r w:rsidR="00131DBA" w:rsidRPr="00BA1BB2">
              <w:rPr>
                <w:rFonts w:ascii="David" w:hAnsi="David" w:hint="cs"/>
                <w:b/>
                <w:rtl/>
              </w:rPr>
              <w:t>07500206</w:t>
            </w:r>
          </w:p>
          <w:p w14:paraId="6174F9A3" w14:textId="4B6C50F6" w:rsidR="00A55FF0" w:rsidRPr="00131DBA" w:rsidRDefault="0056721D" w:rsidP="00F343B2">
            <w:pPr>
              <w:spacing w:line="360" w:lineRule="auto"/>
              <w:rPr>
                <w:rFonts w:ascii="David" w:hAnsi="David"/>
                <w:b/>
                <w:rtl/>
              </w:rPr>
            </w:pPr>
            <w:r w:rsidRPr="00131DBA">
              <w:rPr>
                <w:rFonts w:ascii="David" w:hAnsi="David"/>
                <w:b/>
                <w:rtl/>
              </w:rPr>
              <w:t xml:space="preserve">הפרויקט אושר ע"י השר </w:t>
            </w:r>
            <w:proofErr w:type="spellStart"/>
            <w:r w:rsidR="00407725" w:rsidRPr="00131DBA">
              <w:rPr>
                <w:rFonts w:ascii="David" w:hAnsi="David"/>
                <w:b/>
                <w:rtl/>
              </w:rPr>
              <w:t>לבל"מ</w:t>
            </w:r>
            <w:proofErr w:type="spellEnd"/>
            <w:r w:rsidR="00407725" w:rsidRPr="00131DBA">
              <w:rPr>
                <w:rFonts w:ascii="David" w:hAnsi="David"/>
                <w:b/>
                <w:rtl/>
              </w:rPr>
              <w:t xml:space="preserve"> </w:t>
            </w:r>
            <w:r w:rsidRPr="00131DBA">
              <w:rPr>
                <w:rFonts w:ascii="David" w:hAnsi="David"/>
                <w:b/>
                <w:rtl/>
              </w:rPr>
              <w:t>ומקודם בהנחייתו</w:t>
            </w:r>
            <w:r w:rsidR="00665089" w:rsidRPr="00131DBA">
              <w:rPr>
                <w:rFonts w:ascii="David" w:hAnsi="David"/>
                <w:b/>
                <w:rtl/>
              </w:rPr>
              <w:t xml:space="preserve">. </w:t>
            </w:r>
          </w:p>
          <w:p w14:paraId="5F99BA8E" w14:textId="20B15F01" w:rsidR="00A55FF0" w:rsidRPr="00483EBE" w:rsidRDefault="00A37015" w:rsidP="00F343B2">
            <w:pPr>
              <w:spacing w:after="120" w:line="360" w:lineRule="auto"/>
              <w:rPr>
                <w:rFonts w:ascii="David" w:hAnsi="David"/>
                <w:b/>
                <w:rtl/>
              </w:rPr>
            </w:pPr>
            <w:r w:rsidRPr="00131DBA">
              <w:rPr>
                <w:rFonts w:ascii="David" w:hAnsi="David" w:hint="cs"/>
                <w:bCs/>
                <w:rtl/>
              </w:rPr>
              <w:t>מ</w:t>
            </w:r>
            <w:r w:rsidR="00A55FF0" w:rsidRPr="00131DBA">
              <w:rPr>
                <w:rFonts w:ascii="David" w:hAnsi="David"/>
                <w:bCs/>
                <w:rtl/>
              </w:rPr>
              <w:t>רכז קרנות</w:t>
            </w:r>
            <w:r w:rsidR="00A55FF0" w:rsidRPr="00131DBA">
              <w:rPr>
                <w:rFonts w:ascii="David" w:hAnsi="David"/>
                <w:b/>
                <w:rtl/>
              </w:rPr>
              <w:t>:</w:t>
            </w:r>
            <w:r w:rsidR="00131DBA" w:rsidRPr="00131DBA">
              <w:rPr>
                <w:rFonts w:ascii="David" w:hAnsi="David" w:hint="cs"/>
                <w:b/>
                <w:rtl/>
              </w:rPr>
              <w:t xml:space="preserve"> פרויקטים</w:t>
            </w:r>
            <w:r w:rsidR="00131DBA">
              <w:rPr>
                <w:rFonts w:ascii="David" w:hAnsi="David" w:hint="cs"/>
                <w:b/>
                <w:rtl/>
              </w:rPr>
              <w:t xml:space="preserve"> - 570016 </w:t>
            </w:r>
          </w:p>
          <w:p w14:paraId="327B7430" w14:textId="3A99F63F" w:rsidR="00483EBE" w:rsidRPr="00F343B2" w:rsidRDefault="00666F40" w:rsidP="00483EBE">
            <w:pPr>
              <w:spacing w:line="360" w:lineRule="auto"/>
              <w:rPr>
                <w:rFonts w:ascii="David" w:hAnsi="David"/>
                <w:b/>
                <w:rtl/>
              </w:rPr>
            </w:pPr>
            <w:r w:rsidRPr="00483EBE">
              <w:rPr>
                <w:rFonts w:ascii="David" w:hAnsi="David"/>
                <w:bCs/>
                <w:rtl/>
              </w:rPr>
              <w:t>שווי עלות כל המיזם (לכל הפרויקט, בש"ח כולל מע"מ</w:t>
            </w:r>
            <w:r w:rsidR="00483EBE">
              <w:rPr>
                <w:rFonts w:ascii="David" w:hAnsi="David" w:hint="cs"/>
                <w:bCs/>
                <w:rtl/>
              </w:rPr>
              <w:t xml:space="preserve">): </w:t>
            </w:r>
            <w:r w:rsidR="00483EBE">
              <w:rPr>
                <w:rFonts w:ascii="David" w:hAnsi="David" w:hint="cs"/>
                <w:b/>
                <w:rtl/>
              </w:rPr>
              <w:t xml:space="preserve">1,746,998 ₪ </w:t>
            </w:r>
          </w:p>
          <w:p w14:paraId="5C51440D" w14:textId="452514C0" w:rsidR="00A55FF0" w:rsidRPr="00F343B2" w:rsidRDefault="00A55FF0" w:rsidP="00483EBE">
            <w:pPr>
              <w:spacing w:line="360" w:lineRule="auto"/>
              <w:rPr>
                <w:rFonts w:ascii="David" w:hAnsi="David"/>
                <w:b/>
                <w:rtl/>
              </w:rPr>
            </w:pPr>
          </w:p>
        </w:tc>
      </w:tr>
      <w:tr w:rsidR="008C49E8" w:rsidRPr="00F343B2" w14:paraId="0A5B6A2C" w14:textId="77777777" w:rsidTr="00EB221F">
        <w:tc>
          <w:tcPr>
            <w:tcW w:w="9344" w:type="dxa"/>
          </w:tcPr>
          <w:p w14:paraId="7FBBE605" w14:textId="77777777" w:rsidR="007A4BF4" w:rsidRPr="00F343B2" w:rsidRDefault="00C820B4" w:rsidP="00F343B2">
            <w:pPr>
              <w:spacing w:before="120" w:line="360" w:lineRule="auto"/>
              <w:rPr>
                <w:rFonts w:ascii="David" w:hAnsi="David"/>
                <w:b/>
                <w:rtl/>
              </w:rPr>
            </w:pPr>
            <w:r w:rsidRPr="00F343B2">
              <w:rPr>
                <w:rFonts w:ascii="David" w:hAnsi="David"/>
                <w:bCs/>
                <w:rtl/>
              </w:rPr>
              <w:lastRenderedPageBreak/>
              <w:t>תקופת ההתקשרות המבוקשת</w:t>
            </w:r>
            <w:r w:rsidRPr="00F343B2">
              <w:rPr>
                <w:rFonts w:ascii="David" w:hAnsi="David"/>
                <w:b/>
                <w:rtl/>
              </w:rPr>
              <w:t>:</w:t>
            </w:r>
            <w:r w:rsidR="006C7DFC" w:rsidRPr="00F343B2">
              <w:rPr>
                <w:rFonts w:ascii="David" w:hAnsi="David"/>
                <w:b/>
                <w:rtl/>
              </w:rPr>
              <w:t xml:space="preserve"> </w:t>
            </w:r>
          </w:p>
          <w:p w14:paraId="7C501BD5" w14:textId="5B001A46" w:rsidR="008C49E8" w:rsidRPr="00F343B2" w:rsidRDefault="00F9205E" w:rsidP="00BA1BB2">
            <w:pPr>
              <w:spacing w:before="120" w:line="360" w:lineRule="auto"/>
              <w:rPr>
                <w:rFonts w:ascii="David" w:hAnsi="David"/>
                <w:b/>
                <w:rtl/>
              </w:rPr>
            </w:pPr>
            <w:r w:rsidRPr="00F343B2">
              <w:rPr>
                <w:rFonts w:ascii="David" w:hAnsi="David"/>
                <w:b/>
                <w:rtl/>
              </w:rPr>
              <w:t>שנה</w:t>
            </w:r>
            <w:r w:rsidR="008C19E7" w:rsidRPr="00F343B2">
              <w:rPr>
                <w:rFonts w:ascii="David" w:hAnsi="David"/>
                <w:b/>
                <w:rtl/>
              </w:rPr>
              <w:t xml:space="preserve"> </w:t>
            </w:r>
            <w:r w:rsidR="001A4624" w:rsidRPr="00F343B2">
              <w:rPr>
                <w:rFonts w:ascii="David" w:hAnsi="David"/>
                <w:b/>
                <w:rtl/>
              </w:rPr>
              <w:t xml:space="preserve">מיום 1.3.2026 עד ליום 28.2.2027, </w:t>
            </w:r>
            <w:r w:rsidR="008C19E7" w:rsidRPr="00F343B2">
              <w:rPr>
                <w:rFonts w:ascii="David" w:hAnsi="David"/>
                <w:b/>
                <w:rtl/>
              </w:rPr>
              <w:t>עם אופציה לשנה נוספת</w:t>
            </w:r>
            <w:r w:rsidR="001A4624" w:rsidRPr="00F343B2">
              <w:rPr>
                <w:rFonts w:ascii="David" w:hAnsi="David"/>
                <w:b/>
                <w:rtl/>
              </w:rPr>
              <w:t xml:space="preserve"> בכפוף לבחינה ואישור ועדת המכרזים המשרדית</w:t>
            </w:r>
          </w:p>
          <w:p w14:paraId="2848C286" w14:textId="6C81CDF7" w:rsidR="00DF6F49" w:rsidRPr="00483EBE" w:rsidRDefault="00DF6F49" w:rsidP="00F343B2">
            <w:pPr>
              <w:spacing w:line="360" w:lineRule="auto"/>
              <w:rPr>
                <w:rFonts w:ascii="David" w:hAnsi="David"/>
                <w:b/>
                <w:rtl/>
              </w:rPr>
            </w:pPr>
          </w:p>
        </w:tc>
      </w:tr>
      <w:tr w:rsidR="0078693B" w:rsidRPr="00F343B2" w14:paraId="38F78846" w14:textId="77777777" w:rsidTr="00EB221F">
        <w:tc>
          <w:tcPr>
            <w:tcW w:w="9344" w:type="dxa"/>
          </w:tcPr>
          <w:p w14:paraId="7004C524" w14:textId="3494F7B5" w:rsidR="0078693B" w:rsidRPr="00F343B2" w:rsidRDefault="00C820B4" w:rsidP="00F343B2">
            <w:pPr>
              <w:spacing w:before="120" w:line="360" w:lineRule="auto"/>
              <w:jc w:val="both"/>
              <w:rPr>
                <w:rFonts w:ascii="David" w:hAnsi="David"/>
                <w:b/>
                <w:rtl/>
              </w:rPr>
            </w:pPr>
            <w:r w:rsidRPr="00F343B2">
              <w:rPr>
                <w:rFonts w:ascii="David" w:hAnsi="David"/>
                <w:bCs/>
                <w:rtl/>
              </w:rPr>
              <w:t>רקע ותיאור המיז</w:t>
            </w:r>
            <w:r w:rsidR="001F1CA6" w:rsidRPr="00F343B2">
              <w:rPr>
                <w:rFonts w:ascii="David" w:hAnsi="David"/>
                <w:bCs/>
                <w:rtl/>
              </w:rPr>
              <w:t>ם</w:t>
            </w:r>
            <w:r w:rsidRPr="00F343B2">
              <w:rPr>
                <w:rFonts w:ascii="David" w:hAnsi="David"/>
                <w:b/>
                <w:rtl/>
              </w:rPr>
              <w:t>:</w:t>
            </w:r>
            <w:r w:rsidR="00917898" w:rsidRPr="00F343B2">
              <w:rPr>
                <w:rFonts w:ascii="David" w:hAnsi="David"/>
                <w:b/>
                <w:rtl/>
              </w:rPr>
              <w:t xml:space="preserve"> </w:t>
            </w:r>
          </w:p>
          <w:p w14:paraId="51EFABD3" w14:textId="15531F70" w:rsidR="009814CB" w:rsidRPr="00F343B2" w:rsidRDefault="009814CB" w:rsidP="00F343B2">
            <w:pPr>
              <w:spacing w:before="120" w:line="360" w:lineRule="auto"/>
              <w:jc w:val="both"/>
              <w:rPr>
                <w:rFonts w:ascii="David" w:hAnsi="David"/>
                <w:b/>
                <w:rtl/>
              </w:rPr>
            </w:pPr>
            <w:r w:rsidRPr="00F343B2">
              <w:rPr>
                <w:rFonts w:ascii="David" w:hAnsi="David"/>
                <w:b/>
                <w:rtl/>
              </w:rPr>
              <w:t>המיזם יחולק לש</w:t>
            </w:r>
            <w:r w:rsidR="00675D66" w:rsidRPr="00F343B2">
              <w:rPr>
                <w:rFonts w:ascii="David" w:hAnsi="David"/>
                <w:b/>
                <w:rtl/>
              </w:rPr>
              <w:t>ת</w:t>
            </w:r>
            <w:r w:rsidRPr="00F343B2">
              <w:rPr>
                <w:rFonts w:ascii="David" w:hAnsi="David"/>
                <w:b/>
                <w:rtl/>
              </w:rPr>
              <w:t xml:space="preserve">י </w:t>
            </w:r>
            <w:r w:rsidR="008C19E7" w:rsidRPr="00F343B2">
              <w:rPr>
                <w:rFonts w:ascii="David" w:hAnsi="David"/>
                <w:b/>
                <w:rtl/>
              </w:rPr>
              <w:t>תוכניות</w:t>
            </w:r>
            <w:r w:rsidRPr="00F343B2">
              <w:rPr>
                <w:rFonts w:ascii="David" w:hAnsi="David"/>
                <w:b/>
                <w:rtl/>
              </w:rPr>
              <w:t>, כ</w:t>
            </w:r>
            <w:r w:rsidR="009E47B4">
              <w:rPr>
                <w:rFonts w:ascii="David" w:hAnsi="David" w:hint="cs"/>
                <w:b/>
                <w:rtl/>
              </w:rPr>
              <w:t>ד</w:t>
            </w:r>
            <w:r w:rsidRPr="00F343B2">
              <w:rPr>
                <w:rFonts w:ascii="David" w:hAnsi="David"/>
                <w:b/>
                <w:rtl/>
              </w:rPr>
              <w:t>להלן:</w:t>
            </w:r>
          </w:p>
          <w:p w14:paraId="2475413C" w14:textId="13B7E975" w:rsidR="00EC574C" w:rsidRPr="00F343B2" w:rsidRDefault="00EC574C" w:rsidP="00F343B2">
            <w:pPr>
              <w:pStyle w:val="af2"/>
              <w:numPr>
                <w:ilvl w:val="0"/>
                <w:numId w:val="24"/>
              </w:numPr>
              <w:spacing w:line="360" w:lineRule="auto"/>
              <w:ind w:left="364" w:hanging="364"/>
              <w:jc w:val="both"/>
              <w:rPr>
                <w:rFonts w:ascii="David" w:hAnsi="David"/>
                <w:b/>
              </w:rPr>
            </w:pPr>
            <w:r w:rsidRPr="00F343B2">
              <w:rPr>
                <w:rFonts w:ascii="David" w:hAnsi="David"/>
                <w:bCs/>
                <w:rtl/>
              </w:rPr>
              <w:t>הקמת מכינה קדם-צבאית (</w:t>
            </w:r>
            <w:proofErr w:type="spellStart"/>
            <w:r w:rsidRPr="00F343B2">
              <w:rPr>
                <w:rFonts w:ascii="David" w:hAnsi="David"/>
                <w:bCs/>
                <w:rtl/>
              </w:rPr>
              <w:t>קד"צ</w:t>
            </w:r>
            <w:proofErr w:type="spellEnd"/>
            <w:r w:rsidRPr="00F343B2">
              <w:rPr>
                <w:rFonts w:ascii="David" w:hAnsi="David"/>
                <w:bCs/>
                <w:rtl/>
              </w:rPr>
              <w:t>) ייעודית לנוער חרדי לקראת שירות</w:t>
            </w:r>
            <w:r w:rsidR="00FE77BC" w:rsidRPr="00F343B2">
              <w:rPr>
                <w:rFonts w:ascii="David" w:hAnsi="David"/>
                <w:bCs/>
                <w:rtl/>
              </w:rPr>
              <w:t xml:space="preserve"> </w:t>
            </w:r>
            <w:r w:rsidR="008C19E7" w:rsidRPr="00F343B2">
              <w:rPr>
                <w:rFonts w:ascii="David" w:hAnsi="David"/>
                <w:bCs/>
                <w:rtl/>
              </w:rPr>
              <w:t>כ</w:t>
            </w:r>
            <w:r w:rsidR="00FE77BC" w:rsidRPr="00F343B2">
              <w:rPr>
                <w:rFonts w:ascii="David" w:hAnsi="David"/>
                <w:bCs/>
                <w:rtl/>
              </w:rPr>
              <w:t>לוחמים</w:t>
            </w:r>
            <w:r w:rsidRPr="00F343B2">
              <w:rPr>
                <w:rFonts w:ascii="David" w:hAnsi="David"/>
                <w:bCs/>
                <w:rtl/>
              </w:rPr>
              <w:t xml:space="preserve"> במשמר הגבול</w:t>
            </w:r>
            <w:r w:rsidR="009814CB" w:rsidRPr="00F343B2">
              <w:rPr>
                <w:rFonts w:ascii="David" w:hAnsi="David"/>
                <w:b/>
              </w:rPr>
              <w:t xml:space="preserve">- </w:t>
            </w:r>
            <w:r w:rsidRPr="00F343B2">
              <w:rPr>
                <w:rFonts w:ascii="David" w:hAnsi="David"/>
                <w:b/>
              </w:rPr>
              <w:t xml:space="preserve"> </w:t>
            </w:r>
            <w:r w:rsidR="00FE77BC" w:rsidRPr="00F343B2">
              <w:rPr>
                <w:rFonts w:ascii="David" w:hAnsi="David"/>
                <w:b/>
                <w:rtl/>
              </w:rPr>
              <w:t xml:space="preserve"> </w:t>
            </w:r>
            <w:r w:rsidR="00D57F7F" w:rsidRPr="00F343B2">
              <w:rPr>
                <w:rFonts w:ascii="David" w:hAnsi="David"/>
                <w:b/>
                <w:rtl/>
              </w:rPr>
              <w:t>במטרה להכינם</w:t>
            </w:r>
            <w:r w:rsidRPr="00F343B2">
              <w:rPr>
                <w:rFonts w:ascii="David" w:hAnsi="David"/>
                <w:b/>
                <w:rtl/>
              </w:rPr>
              <w:t xml:space="preserve"> מבחינה מנטלית, ערכית ופיזית לשירות משמעותי</w:t>
            </w:r>
            <w:r w:rsidR="003538FC" w:rsidRPr="00F343B2">
              <w:rPr>
                <w:rFonts w:ascii="David" w:hAnsi="David"/>
                <w:b/>
                <w:rtl/>
              </w:rPr>
              <w:t xml:space="preserve"> כ</w:t>
            </w:r>
            <w:r w:rsidR="00D57F7F" w:rsidRPr="00F343B2">
              <w:rPr>
                <w:rFonts w:ascii="David" w:hAnsi="David"/>
                <w:b/>
                <w:rtl/>
              </w:rPr>
              <w:t>לוחמים,</w:t>
            </w:r>
            <w:r w:rsidR="00D9103D" w:rsidRPr="00F343B2">
              <w:rPr>
                <w:rFonts w:ascii="David" w:hAnsi="David"/>
                <w:b/>
                <w:rtl/>
              </w:rPr>
              <w:t xml:space="preserve"> </w:t>
            </w:r>
            <w:r w:rsidRPr="00F343B2">
              <w:rPr>
                <w:rFonts w:ascii="David" w:hAnsi="David"/>
                <w:b/>
                <w:rtl/>
              </w:rPr>
              <w:t>בדגש על פיתוח מנהיגות, עידוד יציאה למסלול פיקוד וקצונה, והעצמת תחושת השליחות והזהות האישית</w:t>
            </w:r>
            <w:r w:rsidRPr="00F343B2">
              <w:rPr>
                <w:rFonts w:ascii="David" w:hAnsi="David"/>
                <w:b/>
              </w:rPr>
              <w:t>.</w:t>
            </w:r>
          </w:p>
          <w:p w14:paraId="23A95F49" w14:textId="337B84E5" w:rsidR="001543CE" w:rsidRPr="00F343B2" w:rsidRDefault="00636E30" w:rsidP="00F343B2">
            <w:pPr>
              <w:pStyle w:val="af2"/>
              <w:numPr>
                <w:ilvl w:val="0"/>
                <w:numId w:val="24"/>
              </w:numPr>
              <w:spacing w:line="360" w:lineRule="auto"/>
              <w:ind w:left="360"/>
              <w:jc w:val="both"/>
              <w:rPr>
                <w:rFonts w:ascii="David" w:hAnsi="David"/>
                <w:b/>
              </w:rPr>
            </w:pPr>
            <w:r>
              <w:rPr>
                <w:rFonts w:ascii="David" w:hAnsi="David" w:hint="cs"/>
                <w:bCs/>
                <w:rtl/>
              </w:rPr>
              <w:t>גיוס ו</w:t>
            </w:r>
            <w:r w:rsidR="0074492E" w:rsidRPr="00F343B2">
              <w:rPr>
                <w:rFonts w:ascii="David" w:hAnsi="David"/>
                <w:bCs/>
                <w:rtl/>
              </w:rPr>
              <w:t>ליווי</w:t>
            </w:r>
            <w:r w:rsidR="000C03D7" w:rsidRPr="00F343B2">
              <w:rPr>
                <w:rFonts w:ascii="David" w:hAnsi="David"/>
                <w:bCs/>
                <w:rtl/>
              </w:rPr>
              <w:t xml:space="preserve"> </w:t>
            </w:r>
            <w:r w:rsidR="00EE77E9" w:rsidRPr="00F343B2">
              <w:rPr>
                <w:rFonts w:ascii="David" w:hAnsi="David"/>
                <w:bCs/>
                <w:rtl/>
              </w:rPr>
              <w:t>אישי ל</w:t>
            </w:r>
            <w:r w:rsidR="00122309" w:rsidRPr="00F343B2">
              <w:rPr>
                <w:rFonts w:ascii="David" w:hAnsi="David"/>
                <w:bCs/>
                <w:rtl/>
              </w:rPr>
              <w:t xml:space="preserve">משרתים </w:t>
            </w:r>
            <w:r w:rsidR="000C03D7" w:rsidRPr="00F343B2">
              <w:rPr>
                <w:rFonts w:ascii="David" w:hAnsi="David"/>
                <w:bCs/>
                <w:rtl/>
              </w:rPr>
              <w:t xml:space="preserve">החרדים </w:t>
            </w:r>
            <w:r w:rsidR="00122309" w:rsidRPr="00F343B2">
              <w:rPr>
                <w:rFonts w:ascii="David" w:hAnsi="David"/>
                <w:bCs/>
                <w:rtl/>
              </w:rPr>
              <w:t>ב</w:t>
            </w:r>
            <w:r w:rsidR="00D9103D" w:rsidRPr="00F343B2">
              <w:rPr>
                <w:rFonts w:ascii="David" w:hAnsi="David"/>
                <w:bCs/>
                <w:rtl/>
              </w:rPr>
              <w:t>סדיר במשטרה (</w:t>
            </w:r>
            <w:proofErr w:type="spellStart"/>
            <w:r w:rsidR="00D9103D" w:rsidRPr="00F343B2">
              <w:rPr>
                <w:rFonts w:ascii="David" w:hAnsi="David"/>
                <w:bCs/>
                <w:rtl/>
              </w:rPr>
              <w:t>שח"מ</w:t>
            </w:r>
            <w:proofErr w:type="spellEnd"/>
            <w:r w:rsidR="00D9103D" w:rsidRPr="00F343B2">
              <w:rPr>
                <w:rFonts w:ascii="David" w:hAnsi="David"/>
                <w:bCs/>
                <w:rtl/>
              </w:rPr>
              <w:t>)</w:t>
            </w:r>
            <w:r w:rsidR="00122309" w:rsidRPr="00F343B2">
              <w:rPr>
                <w:rFonts w:ascii="David" w:hAnsi="David"/>
                <w:bCs/>
                <w:rtl/>
              </w:rPr>
              <w:t xml:space="preserve"> ו</w:t>
            </w:r>
            <w:r w:rsidR="000C03D7" w:rsidRPr="00F343B2">
              <w:rPr>
                <w:rFonts w:ascii="David" w:hAnsi="David"/>
                <w:bCs/>
                <w:rtl/>
              </w:rPr>
              <w:t>ב</w:t>
            </w:r>
            <w:r w:rsidR="00122309" w:rsidRPr="00F343B2">
              <w:rPr>
                <w:rFonts w:ascii="David" w:hAnsi="David"/>
                <w:bCs/>
                <w:rtl/>
              </w:rPr>
              <w:t>מג"ב</w:t>
            </w:r>
            <w:r w:rsidR="00957006" w:rsidRPr="00F343B2">
              <w:rPr>
                <w:rFonts w:ascii="David" w:hAnsi="David"/>
                <w:bCs/>
                <w:rtl/>
              </w:rPr>
              <w:t xml:space="preserve"> הן בשלבי האיתור והגיוס והן לאורך השירות</w:t>
            </w:r>
            <w:r w:rsidR="009E0DF9" w:rsidRPr="00F343B2">
              <w:rPr>
                <w:rFonts w:ascii="David" w:hAnsi="David"/>
                <w:b/>
                <w:rtl/>
              </w:rPr>
              <w:t xml:space="preserve">. </w:t>
            </w:r>
            <w:r w:rsidR="00957006" w:rsidRPr="00483EBE">
              <w:rPr>
                <w:rFonts w:ascii="David" w:hAnsi="David" w:hint="eastAsia"/>
                <w:b/>
                <w:rtl/>
              </w:rPr>
              <w:t>זאת</w:t>
            </w:r>
            <w:r w:rsidR="00957006" w:rsidRPr="00483EBE">
              <w:rPr>
                <w:rFonts w:ascii="David" w:hAnsi="David"/>
                <w:b/>
                <w:rtl/>
              </w:rPr>
              <w:t xml:space="preserve"> </w:t>
            </w:r>
            <w:r w:rsidR="00957006" w:rsidRPr="00483EBE">
              <w:rPr>
                <w:rFonts w:ascii="David" w:hAnsi="David" w:hint="eastAsia"/>
                <w:b/>
                <w:rtl/>
              </w:rPr>
              <w:t>במטרה</w:t>
            </w:r>
            <w:r w:rsidR="00957006" w:rsidRPr="00483EBE">
              <w:rPr>
                <w:rFonts w:ascii="David" w:hAnsi="David"/>
                <w:b/>
                <w:rtl/>
              </w:rPr>
              <w:t xml:space="preserve"> </w:t>
            </w:r>
            <w:r w:rsidR="00957006" w:rsidRPr="00483EBE">
              <w:rPr>
                <w:rFonts w:ascii="David" w:hAnsi="David" w:hint="eastAsia"/>
                <w:b/>
                <w:rtl/>
              </w:rPr>
              <w:t>להגדיל</w:t>
            </w:r>
            <w:r w:rsidR="00957006" w:rsidRPr="00483EBE">
              <w:rPr>
                <w:rFonts w:ascii="David" w:hAnsi="David"/>
                <w:b/>
                <w:rtl/>
              </w:rPr>
              <w:t xml:space="preserve"> </w:t>
            </w:r>
            <w:r w:rsidR="00957006" w:rsidRPr="00483EBE">
              <w:rPr>
                <w:rFonts w:ascii="David" w:hAnsi="David" w:hint="eastAsia"/>
                <w:b/>
                <w:rtl/>
              </w:rPr>
              <w:t>את</w:t>
            </w:r>
            <w:r w:rsidR="00957006" w:rsidRPr="00483EBE">
              <w:rPr>
                <w:rFonts w:ascii="David" w:hAnsi="David"/>
                <w:b/>
                <w:rtl/>
              </w:rPr>
              <w:t xml:space="preserve"> </w:t>
            </w:r>
            <w:r w:rsidR="00957006" w:rsidRPr="00483EBE">
              <w:rPr>
                <w:rFonts w:ascii="David" w:hAnsi="David" w:hint="eastAsia"/>
                <w:b/>
                <w:rtl/>
              </w:rPr>
              <w:t>מספר</w:t>
            </w:r>
            <w:r w:rsidR="00957006" w:rsidRPr="00483EBE">
              <w:rPr>
                <w:rFonts w:ascii="David" w:hAnsi="David"/>
                <w:b/>
                <w:rtl/>
              </w:rPr>
              <w:t xml:space="preserve"> </w:t>
            </w:r>
            <w:r w:rsidR="00957006" w:rsidRPr="00483EBE">
              <w:rPr>
                <w:rFonts w:ascii="David" w:hAnsi="David" w:hint="eastAsia"/>
                <w:b/>
                <w:rtl/>
              </w:rPr>
              <w:t>המשר</w:t>
            </w:r>
            <w:r w:rsidR="003D04F1" w:rsidRPr="00483EBE">
              <w:rPr>
                <w:rFonts w:ascii="David" w:hAnsi="David" w:hint="eastAsia"/>
                <w:b/>
                <w:rtl/>
              </w:rPr>
              <w:t>תים</w:t>
            </w:r>
            <w:r w:rsidR="003D04F1" w:rsidRPr="00483EBE">
              <w:rPr>
                <w:rFonts w:ascii="David" w:hAnsi="David"/>
                <w:b/>
                <w:rtl/>
              </w:rPr>
              <w:t xml:space="preserve"> </w:t>
            </w:r>
            <w:r w:rsidR="003D04F1" w:rsidRPr="00483EBE">
              <w:rPr>
                <w:rFonts w:ascii="David" w:hAnsi="David" w:hint="eastAsia"/>
                <w:b/>
                <w:rtl/>
              </w:rPr>
              <w:t>מקרב</w:t>
            </w:r>
            <w:r w:rsidR="003D04F1" w:rsidRPr="00483EBE">
              <w:rPr>
                <w:rFonts w:ascii="David" w:hAnsi="David"/>
                <w:b/>
                <w:rtl/>
              </w:rPr>
              <w:t xml:space="preserve"> </w:t>
            </w:r>
            <w:r w:rsidR="003D04F1" w:rsidRPr="00483EBE">
              <w:rPr>
                <w:rFonts w:ascii="David" w:hAnsi="David" w:hint="eastAsia"/>
                <w:b/>
                <w:rtl/>
              </w:rPr>
              <w:t>הקהילה</w:t>
            </w:r>
            <w:r w:rsidR="003D04F1" w:rsidRPr="00483EBE">
              <w:rPr>
                <w:rFonts w:ascii="David" w:hAnsi="David"/>
                <w:b/>
                <w:rtl/>
              </w:rPr>
              <w:t xml:space="preserve"> </w:t>
            </w:r>
            <w:r w:rsidR="003D04F1" w:rsidRPr="00483EBE">
              <w:rPr>
                <w:rFonts w:ascii="David" w:hAnsi="David" w:hint="eastAsia"/>
                <w:b/>
                <w:rtl/>
              </w:rPr>
              <w:t>החרדית</w:t>
            </w:r>
            <w:r w:rsidR="003D04F1" w:rsidRPr="00483EBE">
              <w:rPr>
                <w:rFonts w:ascii="David" w:hAnsi="David"/>
                <w:b/>
                <w:rtl/>
              </w:rPr>
              <w:t xml:space="preserve"> </w:t>
            </w:r>
            <w:r w:rsidR="003D04F1" w:rsidRPr="00483EBE">
              <w:rPr>
                <w:rFonts w:ascii="David" w:hAnsi="David" w:hint="eastAsia"/>
                <w:b/>
                <w:rtl/>
              </w:rPr>
              <w:t>בקרב</w:t>
            </w:r>
            <w:r w:rsidR="003D04F1" w:rsidRPr="00483EBE">
              <w:rPr>
                <w:rFonts w:ascii="David" w:hAnsi="David"/>
                <w:b/>
                <w:rtl/>
              </w:rPr>
              <w:t xml:space="preserve"> </w:t>
            </w:r>
            <w:r w:rsidR="003D04F1" w:rsidRPr="00483EBE">
              <w:rPr>
                <w:rFonts w:ascii="David" w:hAnsi="David" w:hint="eastAsia"/>
                <w:b/>
                <w:rtl/>
              </w:rPr>
              <w:t>משטרת</w:t>
            </w:r>
            <w:r w:rsidR="003D04F1" w:rsidRPr="00483EBE">
              <w:rPr>
                <w:rFonts w:ascii="David" w:hAnsi="David"/>
                <w:b/>
                <w:rtl/>
              </w:rPr>
              <w:t xml:space="preserve"> </w:t>
            </w:r>
            <w:r w:rsidR="003D04F1" w:rsidRPr="00483EBE">
              <w:rPr>
                <w:rFonts w:ascii="David" w:hAnsi="David" w:hint="eastAsia"/>
                <w:b/>
                <w:rtl/>
              </w:rPr>
              <w:t>ישראל</w:t>
            </w:r>
            <w:r w:rsidR="003D04F1" w:rsidRPr="00483EBE">
              <w:rPr>
                <w:rFonts w:ascii="David" w:hAnsi="David"/>
                <w:b/>
                <w:rtl/>
              </w:rPr>
              <w:t xml:space="preserve"> </w:t>
            </w:r>
            <w:r w:rsidR="003D04F1" w:rsidRPr="00483EBE">
              <w:rPr>
                <w:rFonts w:ascii="David" w:hAnsi="David" w:hint="eastAsia"/>
                <w:b/>
                <w:rtl/>
              </w:rPr>
              <w:t>ומג</w:t>
            </w:r>
            <w:r w:rsidR="003D04F1" w:rsidRPr="00483EBE">
              <w:rPr>
                <w:rFonts w:ascii="David" w:hAnsi="David"/>
                <w:b/>
                <w:rtl/>
              </w:rPr>
              <w:t>"ב.</w:t>
            </w:r>
          </w:p>
          <w:p w14:paraId="1DCC12BC" w14:textId="77777777" w:rsidR="00C820B4" w:rsidRPr="00F343B2" w:rsidRDefault="00C820B4" w:rsidP="00F343B2">
            <w:pPr>
              <w:spacing w:line="360" w:lineRule="auto"/>
              <w:jc w:val="both"/>
              <w:rPr>
                <w:rFonts w:ascii="David" w:hAnsi="David"/>
                <w:b/>
                <w:rtl/>
              </w:rPr>
            </w:pPr>
          </w:p>
        </w:tc>
      </w:tr>
      <w:tr w:rsidR="0078693B" w:rsidRPr="00F343B2" w14:paraId="57DAE8C7" w14:textId="77777777" w:rsidTr="00EB221F">
        <w:tc>
          <w:tcPr>
            <w:tcW w:w="9344" w:type="dxa"/>
          </w:tcPr>
          <w:p w14:paraId="0B33A4F9" w14:textId="4D2FAF96" w:rsidR="0078693B" w:rsidRPr="00F343B2" w:rsidRDefault="00F52B51" w:rsidP="00F343B2">
            <w:pPr>
              <w:pStyle w:val="5"/>
              <w:spacing w:line="360" w:lineRule="auto"/>
              <w:rPr>
                <w:rFonts w:ascii="David" w:hAnsi="David" w:cs="David"/>
                <w:sz w:val="24"/>
                <w:szCs w:val="24"/>
                <w:rtl/>
              </w:rPr>
            </w:pPr>
            <w:r w:rsidRPr="00F343B2">
              <w:rPr>
                <w:rFonts w:ascii="David" w:hAnsi="David" w:cs="David"/>
                <w:bCs/>
                <w:sz w:val="24"/>
                <w:szCs w:val="24"/>
                <w:rtl/>
              </w:rPr>
              <w:t>ייחודיות השותף במיזם</w:t>
            </w:r>
            <w:r w:rsidR="000E7E68" w:rsidRPr="00F343B2">
              <w:rPr>
                <w:rFonts w:ascii="David" w:hAnsi="David" w:cs="David"/>
                <w:b/>
                <w:sz w:val="24"/>
                <w:szCs w:val="24"/>
                <w:rtl/>
              </w:rPr>
              <w:t xml:space="preserve"> - </w:t>
            </w:r>
            <w:r w:rsidR="000E7E68" w:rsidRPr="00F343B2">
              <w:rPr>
                <w:rFonts w:ascii="David" w:hAnsi="David" w:cs="David"/>
                <w:sz w:val="24"/>
                <w:szCs w:val="24"/>
                <w:rtl/>
              </w:rPr>
              <w:t>הערך המוסף המקצועי עבור המשרד בביצוע המיזם המשותף</w:t>
            </w:r>
            <w:r w:rsidR="00710F30" w:rsidRPr="00F343B2">
              <w:rPr>
                <w:rFonts w:ascii="David" w:hAnsi="David" w:cs="David"/>
                <w:sz w:val="24"/>
                <w:szCs w:val="24"/>
                <w:rtl/>
              </w:rPr>
              <w:t>:</w:t>
            </w:r>
          </w:p>
          <w:p w14:paraId="608C0B30" w14:textId="69722780" w:rsidR="00F52B51" w:rsidRPr="00F343B2" w:rsidRDefault="00AE44DA" w:rsidP="00453F7E">
            <w:pPr>
              <w:spacing w:line="360" w:lineRule="auto"/>
              <w:ind w:left="227" w:hanging="227"/>
              <w:jc w:val="both"/>
              <w:rPr>
                <w:rFonts w:ascii="David" w:hAnsi="David"/>
                <w:b/>
                <w:rtl/>
              </w:rPr>
            </w:pPr>
            <w:r w:rsidRPr="00F343B2">
              <w:rPr>
                <w:rFonts w:ascii="David" w:hAnsi="David"/>
                <w:bCs/>
                <w:rtl/>
              </w:rPr>
              <w:t xml:space="preserve"> - </w:t>
            </w:r>
            <w:r w:rsidR="000023F8" w:rsidRPr="00F343B2">
              <w:rPr>
                <w:rFonts w:ascii="David" w:hAnsi="David"/>
                <w:bCs/>
                <w:rtl/>
              </w:rPr>
              <w:t>בת</w:t>
            </w:r>
            <w:r w:rsidR="00470CCC">
              <w:rPr>
                <w:rFonts w:ascii="David" w:hAnsi="David" w:hint="cs"/>
                <w:bCs/>
                <w:rtl/>
              </w:rPr>
              <w:t>ו</w:t>
            </w:r>
            <w:r w:rsidR="000023F8" w:rsidRPr="00F343B2">
              <w:rPr>
                <w:rFonts w:ascii="David" w:hAnsi="David"/>
                <w:bCs/>
                <w:rtl/>
              </w:rPr>
              <w:t xml:space="preserve">כנית </w:t>
            </w:r>
            <w:r w:rsidR="009114A9" w:rsidRPr="00F343B2">
              <w:rPr>
                <w:rFonts w:ascii="David" w:hAnsi="David"/>
                <w:bCs/>
                <w:rtl/>
              </w:rPr>
              <w:t xml:space="preserve">הקמת מכינה קדם-צבאית ייעודית </w:t>
            </w:r>
            <w:r w:rsidR="0098374E" w:rsidRPr="00F343B2">
              <w:rPr>
                <w:rFonts w:ascii="David" w:hAnsi="David"/>
                <w:bCs/>
                <w:rtl/>
              </w:rPr>
              <w:t>ל</w:t>
            </w:r>
            <w:r w:rsidR="003D04F1" w:rsidRPr="00F343B2">
              <w:rPr>
                <w:rFonts w:ascii="David" w:hAnsi="David"/>
                <w:bCs/>
                <w:rtl/>
              </w:rPr>
              <w:t>לוחמים ב</w:t>
            </w:r>
            <w:r w:rsidR="009114A9" w:rsidRPr="00F343B2">
              <w:rPr>
                <w:rFonts w:ascii="David" w:hAnsi="David"/>
                <w:bCs/>
                <w:rtl/>
              </w:rPr>
              <w:t>מג"ב</w:t>
            </w:r>
            <w:r w:rsidRPr="00F343B2">
              <w:rPr>
                <w:rFonts w:ascii="David" w:hAnsi="David"/>
                <w:bCs/>
                <w:rtl/>
              </w:rPr>
              <w:t xml:space="preserve"> -</w:t>
            </w:r>
            <w:r w:rsidR="00D21EE8" w:rsidRPr="00F343B2">
              <w:rPr>
                <w:rFonts w:ascii="David" w:hAnsi="David"/>
                <w:bCs/>
                <w:rtl/>
              </w:rPr>
              <w:t xml:space="preserve"> </w:t>
            </w:r>
            <w:r w:rsidR="009114A9" w:rsidRPr="00F343B2">
              <w:rPr>
                <w:rFonts w:ascii="David" w:hAnsi="David"/>
                <w:b/>
                <w:rtl/>
              </w:rPr>
              <w:t>מדובר ביוזמה ייחודית המתמודדת עם אתגרי המוטיבציה לשירות משמעותי</w:t>
            </w:r>
            <w:r w:rsidR="0098374E" w:rsidRPr="00F343B2">
              <w:rPr>
                <w:rFonts w:ascii="David" w:hAnsi="David"/>
                <w:b/>
                <w:rtl/>
              </w:rPr>
              <w:t xml:space="preserve"> ביטחוני</w:t>
            </w:r>
            <w:r w:rsidR="009114A9" w:rsidRPr="00F343B2">
              <w:rPr>
                <w:rFonts w:ascii="David" w:hAnsi="David"/>
                <w:b/>
                <w:rtl/>
              </w:rPr>
              <w:t xml:space="preserve"> בקרב נוער חרדי, </w:t>
            </w:r>
            <w:r w:rsidR="0098374E" w:rsidRPr="00F343B2">
              <w:rPr>
                <w:rFonts w:ascii="David" w:hAnsi="David"/>
                <w:b/>
                <w:rtl/>
              </w:rPr>
              <w:t>והמענה יבנה ב</w:t>
            </w:r>
            <w:r w:rsidR="009114A9" w:rsidRPr="00F343B2">
              <w:rPr>
                <w:rFonts w:ascii="David" w:hAnsi="David"/>
                <w:b/>
                <w:rtl/>
              </w:rPr>
              <w:t xml:space="preserve">אמצעות תהליך הכנה מעמיק המחזק זהות, ערכים ותודעה לאומית בשילוב שמירה על אורח </w:t>
            </w:r>
            <w:r w:rsidR="0098374E" w:rsidRPr="00F343B2">
              <w:rPr>
                <w:rFonts w:ascii="David" w:hAnsi="David"/>
                <w:b/>
                <w:rtl/>
              </w:rPr>
              <w:t>ה</w:t>
            </w:r>
            <w:r w:rsidR="009114A9" w:rsidRPr="00F343B2">
              <w:rPr>
                <w:rFonts w:ascii="David" w:hAnsi="David"/>
                <w:b/>
                <w:rtl/>
              </w:rPr>
              <w:t xml:space="preserve">חיים </w:t>
            </w:r>
            <w:r w:rsidR="0098374E" w:rsidRPr="00F343B2">
              <w:rPr>
                <w:rFonts w:ascii="David" w:hAnsi="David"/>
                <w:b/>
                <w:rtl/>
              </w:rPr>
              <w:t>ה</w:t>
            </w:r>
            <w:r w:rsidR="009114A9" w:rsidRPr="00F343B2">
              <w:rPr>
                <w:rFonts w:ascii="David" w:hAnsi="David"/>
                <w:b/>
                <w:rtl/>
              </w:rPr>
              <w:t>חרדי</w:t>
            </w:r>
            <w:r w:rsidR="0098374E" w:rsidRPr="00F343B2">
              <w:rPr>
                <w:rFonts w:ascii="David" w:hAnsi="David"/>
                <w:b/>
                <w:rtl/>
              </w:rPr>
              <w:t xml:space="preserve"> של המגויס</w:t>
            </w:r>
            <w:r w:rsidR="009114A9" w:rsidRPr="00F343B2">
              <w:rPr>
                <w:rFonts w:ascii="David" w:hAnsi="David"/>
                <w:b/>
                <w:rtl/>
              </w:rPr>
              <w:t>. המיזם נועד לצמצם פערים מנטליים וחברתיים, להעלות את שיעורי הגיוס, לשפר את איכות השירות וההתמדה, ולהעצים את המסוגלות האישית והחברתית של המשתתפים – בדרך לשילובם המשמעותי במסגר</w:t>
            </w:r>
            <w:r w:rsidR="00E96A29" w:rsidRPr="00F343B2">
              <w:rPr>
                <w:rFonts w:ascii="David" w:hAnsi="David"/>
                <w:b/>
                <w:rtl/>
              </w:rPr>
              <w:t>ת מג"ב.</w:t>
            </w:r>
          </w:p>
          <w:p w14:paraId="72317C8C" w14:textId="5B625368" w:rsidR="0074492E" w:rsidRPr="00F343B2" w:rsidRDefault="000023F8" w:rsidP="00453F7E">
            <w:pPr>
              <w:spacing w:line="360" w:lineRule="auto"/>
              <w:ind w:left="185" w:hanging="154"/>
              <w:jc w:val="both"/>
              <w:rPr>
                <w:rFonts w:ascii="David" w:hAnsi="David"/>
                <w:b/>
                <w:rtl/>
              </w:rPr>
            </w:pPr>
            <w:r w:rsidRPr="00F343B2">
              <w:rPr>
                <w:rFonts w:ascii="David" w:hAnsi="David"/>
                <w:bCs/>
                <w:rtl/>
              </w:rPr>
              <w:t>- בת</w:t>
            </w:r>
            <w:r w:rsidR="00470CCC">
              <w:rPr>
                <w:rFonts w:ascii="David" w:hAnsi="David" w:hint="cs"/>
                <w:bCs/>
                <w:rtl/>
              </w:rPr>
              <w:t>ו</w:t>
            </w:r>
            <w:r w:rsidRPr="00F343B2">
              <w:rPr>
                <w:rFonts w:ascii="David" w:hAnsi="David"/>
                <w:bCs/>
                <w:rtl/>
              </w:rPr>
              <w:t>כנית</w:t>
            </w:r>
            <w:r w:rsidR="00AC732B" w:rsidRPr="00F343B2">
              <w:rPr>
                <w:rFonts w:ascii="David" w:hAnsi="David"/>
                <w:bCs/>
                <w:rtl/>
              </w:rPr>
              <w:t xml:space="preserve"> </w:t>
            </w:r>
            <w:r w:rsidR="00636E30">
              <w:rPr>
                <w:rFonts w:ascii="David" w:hAnsi="David" w:hint="cs"/>
                <w:bCs/>
                <w:rtl/>
              </w:rPr>
              <w:t>גיוס ו</w:t>
            </w:r>
            <w:r w:rsidR="00AC732B" w:rsidRPr="00F343B2">
              <w:rPr>
                <w:rFonts w:ascii="David" w:hAnsi="David"/>
                <w:bCs/>
                <w:rtl/>
              </w:rPr>
              <w:t xml:space="preserve">ליווי אישי למשרתים החרדים בסדיר במשטרה </w:t>
            </w:r>
            <w:r w:rsidRPr="00F343B2">
              <w:rPr>
                <w:rFonts w:ascii="David" w:hAnsi="David"/>
                <w:bCs/>
                <w:rtl/>
              </w:rPr>
              <w:t>(</w:t>
            </w:r>
            <w:proofErr w:type="spellStart"/>
            <w:r w:rsidR="00AC732B" w:rsidRPr="00F343B2">
              <w:rPr>
                <w:rFonts w:ascii="David" w:hAnsi="David"/>
                <w:bCs/>
                <w:rtl/>
              </w:rPr>
              <w:t>שח"מ</w:t>
            </w:r>
            <w:proofErr w:type="spellEnd"/>
            <w:r w:rsidRPr="00F343B2">
              <w:rPr>
                <w:rFonts w:ascii="David" w:hAnsi="David"/>
                <w:bCs/>
                <w:rtl/>
              </w:rPr>
              <w:t>)</w:t>
            </w:r>
            <w:r w:rsidR="00AC732B" w:rsidRPr="00F343B2">
              <w:rPr>
                <w:rFonts w:ascii="David" w:hAnsi="David"/>
                <w:bCs/>
                <w:rtl/>
              </w:rPr>
              <w:t xml:space="preserve"> ומג"ב – </w:t>
            </w:r>
            <w:r w:rsidR="00AC732B" w:rsidRPr="00F343B2">
              <w:rPr>
                <w:rFonts w:ascii="David" w:hAnsi="David"/>
                <w:b/>
                <w:rtl/>
              </w:rPr>
              <w:t xml:space="preserve">מדובר </w:t>
            </w:r>
            <w:r w:rsidR="003D04F1" w:rsidRPr="00F343B2">
              <w:rPr>
                <w:rFonts w:ascii="David" w:hAnsi="David"/>
                <w:b/>
                <w:rtl/>
              </w:rPr>
              <w:t>בתהליך איתור,</w:t>
            </w:r>
            <w:r w:rsidR="00636E30">
              <w:rPr>
                <w:rFonts w:ascii="David" w:hAnsi="David" w:hint="cs"/>
                <w:b/>
                <w:rtl/>
              </w:rPr>
              <w:t xml:space="preserve"> גיוס </w:t>
            </w:r>
            <w:r w:rsidR="003D04F1" w:rsidRPr="00F343B2">
              <w:rPr>
                <w:rFonts w:ascii="David" w:hAnsi="David"/>
                <w:b/>
                <w:rtl/>
              </w:rPr>
              <w:t>ו</w:t>
            </w:r>
            <w:r w:rsidR="00AC732B" w:rsidRPr="00F343B2">
              <w:rPr>
                <w:rFonts w:ascii="David" w:hAnsi="David"/>
                <w:b/>
                <w:rtl/>
              </w:rPr>
              <w:t>ליווי לאורך</w:t>
            </w:r>
            <w:r w:rsidR="00412582" w:rsidRPr="00F343B2">
              <w:rPr>
                <w:rFonts w:ascii="David" w:hAnsi="David"/>
                <w:b/>
                <w:rtl/>
              </w:rPr>
              <w:t xml:space="preserve"> </w:t>
            </w:r>
            <w:r w:rsidR="004A6291">
              <w:rPr>
                <w:rFonts w:ascii="David" w:hAnsi="David" w:hint="cs"/>
                <w:b/>
                <w:rtl/>
              </w:rPr>
              <w:t xml:space="preserve">השירות הצבאי של </w:t>
            </w:r>
            <w:r w:rsidR="00AC732B" w:rsidRPr="00F343B2">
              <w:rPr>
                <w:rFonts w:ascii="David" w:hAnsi="David"/>
                <w:b/>
                <w:rtl/>
              </w:rPr>
              <w:t>החיילים החרדים במג"ב</w:t>
            </w:r>
            <w:r w:rsidR="00412582" w:rsidRPr="00F343B2">
              <w:rPr>
                <w:rFonts w:ascii="David" w:hAnsi="David"/>
                <w:b/>
                <w:rtl/>
              </w:rPr>
              <w:t xml:space="preserve"> </w:t>
            </w:r>
            <w:proofErr w:type="spellStart"/>
            <w:r w:rsidR="00412582" w:rsidRPr="00F343B2">
              <w:rPr>
                <w:rFonts w:ascii="David" w:hAnsi="David"/>
                <w:b/>
                <w:rtl/>
              </w:rPr>
              <w:t>ובשח"מ</w:t>
            </w:r>
            <w:proofErr w:type="spellEnd"/>
            <w:r w:rsidR="004A6291">
              <w:rPr>
                <w:rFonts w:ascii="David" w:hAnsi="David" w:hint="cs"/>
                <w:b/>
                <w:rtl/>
              </w:rPr>
              <w:t xml:space="preserve"> ובכפוף לתקופת המיזם המשותף,</w:t>
            </w:r>
            <w:r w:rsidR="008407FC" w:rsidRPr="00F343B2">
              <w:rPr>
                <w:rFonts w:ascii="David" w:hAnsi="David"/>
                <w:b/>
                <w:rtl/>
              </w:rPr>
              <w:t xml:space="preserve"> </w:t>
            </w:r>
            <w:r w:rsidR="00640667" w:rsidRPr="00F343B2">
              <w:rPr>
                <w:rFonts w:ascii="David" w:hAnsi="David"/>
                <w:b/>
                <w:rtl/>
              </w:rPr>
              <w:t xml:space="preserve">תוך שמירה על הזהות ואורח החיים החרדי, </w:t>
            </w:r>
            <w:r w:rsidR="00FA3D4D" w:rsidRPr="00F343B2">
              <w:rPr>
                <w:rFonts w:ascii="David" w:hAnsi="David"/>
                <w:b/>
                <w:rtl/>
              </w:rPr>
              <w:t>ליצירת אקלים חיובי בעת שירותם וב</w:t>
            </w:r>
            <w:r w:rsidR="008407FC" w:rsidRPr="00F343B2">
              <w:rPr>
                <w:rFonts w:ascii="David" w:hAnsi="David"/>
                <w:b/>
                <w:rtl/>
              </w:rPr>
              <w:t xml:space="preserve">כדי להכין אותם להיות 'שגרירים' </w:t>
            </w:r>
            <w:r w:rsidR="00640667" w:rsidRPr="00F343B2">
              <w:rPr>
                <w:rFonts w:ascii="David" w:hAnsi="David"/>
                <w:b/>
                <w:rtl/>
              </w:rPr>
              <w:t>ב</w:t>
            </w:r>
            <w:r w:rsidR="008407FC" w:rsidRPr="00F343B2">
              <w:rPr>
                <w:rFonts w:ascii="David" w:hAnsi="David"/>
                <w:b/>
                <w:rtl/>
              </w:rPr>
              <w:t>תוך הקהילה</w:t>
            </w:r>
            <w:r w:rsidR="00640667" w:rsidRPr="00F343B2">
              <w:rPr>
                <w:rFonts w:ascii="David" w:hAnsi="David"/>
                <w:b/>
                <w:rtl/>
              </w:rPr>
              <w:t xml:space="preserve"> החרדית </w:t>
            </w:r>
            <w:r w:rsidR="003D126C" w:rsidRPr="00F343B2">
              <w:rPr>
                <w:rFonts w:ascii="David" w:hAnsi="David"/>
                <w:b/>
                <w:rtl/>
              </w:rPr>
              <w:t xml:space="preserve">בפרט </w:t>
            </w:r>
            <w:r w:rsidR="00640667" w:rsidRPr="00F343B2">
              <w:rPr>
                <w:rFonts w:ascii="David" w:hAnsi="David"/>
                <w:b/>
                <w:rtl/>
              </w:rPr>
              <w:t>ובחברה הכללית בכלל</w:t>
            </w:r>
            <w:r w:rsidR="003E4434" w:rsidRPr="00F343B2">
              <w:rPr>
                <w:rFonts w:ascii="David" w:hAnsi="David"/>
                <w:b/>
                <w:rtl/>
              </w:rPr>
              <w:t xml:space="preserve">. </w:t>
            </w:r>
            <w:r w:rsidR="002E0C63" w:rsidRPr="00F343B2">
              <w:rPr>
                <w:rFonts w:ascii="David" w:hAnsi="David"/>
                <w:b/>
                <w:rtl/>
              </w:rPr>
              <w:t xml:space="preserve"> שגרירים אלו </w:t>
            </w:r>
            <w:r w:rsidR="00FA3D4D" w:rsidRPr="00F343B2">
              <w:rPr>
                <w:rFonts w:ascii="David" w:hAnsi="David"/>
                <w:b/>
                <w:rtl/>
              </w:rPr>
              <w:t>ישפיעו</w:t>
            </w:r>
            <w:r w:rsidR="002E0C63" w:rsidRPr="00F343B2">
              <w:rPr>
                <w:rFonts w:ascii="David" w:hAnsi="David"/>
                <w:b/>
                <w:rtl/>
              </w:rPr>
              <w:t xml:space="preserve"> ויסייעו ב</w:t>
            </w:r>
            <w:r w:rsidR="00C74095" w:rsidRPr="00F343B2">
              <w:rPr>
                <w:rFonts w:ascii="David" w:hAnsi="David"/>
                <w:b/>
                <w:rtl/>
              </w:rPr>
              <w:t>גיוס חרדים נוספים לשירות</w:t>
            </w:r>
            <w:r w:rsidR="004A6291">
              <w:rPr>
                <w:rFonts w:ascii="David" w:hAnsi="David" w:hint="cs"/>
                <w:b/>
                <w:rtl/>
              </w:rPr>
              <w:t xml:space="preserve"> סדיר במשטרה ובמג"ב</w:t>
            </w:r>
            <w:r w:rsidR="003D04F1" w:rsidRPr="00483EBE">
              <w:rPr>
                <w:rFonts w:ascii="David" w:hAnsi="David"/>
                <w:b/>
                <w:rtl/>
              </w:rPr>
              <w:t>.</w:t>
            </w:r>
          </w:p>
          <w:p w14:paraId="3B966258" w14:textId="65934A75" w:rsidR="00366E40" w:rsidRPr="00F343B2" w:rsidRDefault="00453F7E" w:rsidP="00453F7E">
            <w:pPr>
              <w:spacing w:line="360" w:lineRule="auto"/>
              <w:ind w:left="185" w:hanging="154"/>
              <w:jc w:val="both"/>
              <w:rPr>
                <w:rFonts w:ascii="David" w:hAnsi="David"/>
                <w:b/>
              </w:rPr>
            </w:pPr>
            <w:r>
              <w:rPr>
                <w:rFonts w:ascii="David" w:hAnsi="David" w:hint="cs"/>
                <w:b/>
                <w:rtl/>
              </w:rPr>
              <w:t xml:space="preserve">   </w:t>
            </w:r>
            <w:r w:rsidR="00366E40" w:rsidRPr="00F343B2">
              <w:rPr>
                <w:rFonts w:ascii="David" w:hAnsi="David"/>
                <w:b/>
                <w:rtl/>
              </w:rPr>
              <w:t xml:space="preserve">עמותת 'נצח יהודה' ייחודית בזירת ליווי חיילים חרדים בצה"ל הן בניסיונה והן בהיקף פעילותה. העמותה, פועלת משנת </w:t>
            </w:r>
            <w:r w:rsidR="00366E40" w:rsidRPr="00F343B2">
              <w:rPr>
                <w:rFonts w:ascii="David" w:hAnsi="David"/>
                <w:bCs/>
              </w:rPr>
              <w:t>1999</w:t>
            </w:r>
            <w:r w:rsidR="008620DE" w:rsidRPr="00F343B2">
              <w:rPr>
                <w:rFonts w:ascii="David" w:hAnsi="David"/>
                <w:b/>
                <w:rtl/>
              </w:rPr>
              <w:t xml:space="preserve"> ו</w:t>
            </w:r>
            <w:r w:rsidR="00366E40" w:rsidRPr="00F343B2">
              <w:rPr>
                <w:rFonts w:ascii="David" w:hAnsi="David"/>
                <w:b/>
                <w:rtl/>
              </w:rPr>
              <w:t xml:space="preserve">מובילה </w:t>
            </w:r>
            <w:r w:rsidR="00196B32" w:rsidRPr="00F343B2">
              <w:rPr>
                <w:rFonts w:ascii="David" w:hAnsi="David"/>
                <w:b/>
                <w:rtl/>
              </w:rPr>
              <w:t>ל</w:t>
            </w:r>
            <w:r w:rsidR="00366E40" w:rsidRPr="00F343B2">
              <w:rPr>
                <w:rFonts w:ascii="David" w:hAnsi="David"/>
                <w:b/>
                <w:rtl/>
              </w:rPr>
              <w:t>שילוב</w:t>
            </w:r>
            <w:r w:rsidR="00196B32" w:rsidRPr="00F343B2">
              <w:rPr>
                <w:rFonts w:ascii="David" w:hAnsi="David"/>
                <w:b/>
                <w:rtl/>
              </w:rPr>
              <w:t>ם של</w:t>
            </w:r>
            <w:r w:rsidR="00366E40" w:rsidRPr="00F343B2">
              <w:rPr>
                <w:rFonts w:ascii="David" w:hAnsi="David"/>
                <w:b/>
                <w:rtl/>
              </w:rPr>
              <w:t xml:space="preserve"> החרדים במסגרת שירות ביטחוני משמעותי מתוך שליחות חברתית וערכית. כיום משרתים במסלולי נצח מעל </w:t>
            </w:r>
            <w:r w:rsidR="00366E40" w:rsidRPr="00F343B2">
              <w:rPr>
                <w:rFonts w:ascii="David" w:hAnsi="David"/>
                <w:bCs/>
              </w:rPr>
              <w:t xml:space="preserve">3,000 </w:t>
            </w:r>
            <w:r w:rsidR="00366E40" w:rsidRPr="00F343B2">
              <w:rPr>
                <w:rFonts w:ascii="David" w:hAnsi="David"/>
                <w:b/>
                <w:rtl/>
              </w:rPr>
              <w:t xml:space="preserve"> חיילים חרדים.</w:t>
            </w:r>
          </w:p>
          <w:p w14:paraId="1347A3F6" w14:textId="683FD04E" w:rsidR="00366E40" w:rsidRPr="00F343B2" w:rsidRDefault="00453F7E" w:rsidP="00453F7E">
            <w:pPr>
              <w:spacing w:line="360" w:lineRule="auto"/>
              <w:ind w:left="185" w:hanging="154"/>
              <w:jc w:val="both"/>
              <w:rPr>
                <w:rFonts w:ascii="David" w:hAnsi="David"/>
                <w:b/>
              </w:rPr>
            </w:pPr>
            <w:r>
              <w:rPr>
                <w:rFonts w:ascii="David" w:hAnsi="David" w:hint="cs"/>
                <w:b/>
                <w:rtl/>
              </w:rPr>
              <w:t xml:space="preserve">   </w:t>
            </w:r>
            <w:r w:rsidR="00366E40" w:rsidRPr="00F343B2">
              <w:rPr>
                <w:rFonts w:ascii="David" w:hAnsi="David"/>
                <w:b/>
                <w:rtl/>
              </w:rPr>
              <w:t>ניסיון העמותה, ההיכרות העמוקה עם הקהילה החרדית והאמון הרב שהיא נהנית ממנו מהווים תנאי להצלחת המיזם. בניגוד לגוף עסקי, עמותת 'נצח יהודה' פועלת ללא מטרות רוו</w:t>
            </w:r>
            <w:r w:rsidR="00196B32" w:rsidRPr="00F343B2">
              <w:rPr>
                <w:rFonts w:ascii="David" w:hAnsi="David"/>
                <w:b/>
                <w:rtl/>
              </w:rPr>
              <w:t>ח,</w:t>
            </w:r>
            <w:r w:rsidR="00366E40" w:rsidRPr="00F343B2">
              <w:rPr>
                <w:rFonts w:ascii="David" w:hAnsi="David"/>
                <w:b/>
              </w:rPr>
              <w:t xml:space="preserve"> </w:t>
            </w:r>
            <w:r w:rsidR="00366E40" w:rsidRPr="00F343B2">
              <w:rPr>
                <w:rFonts w:ascii="David" w:hAnsi="David"/>
                <w:b/>
                <w:rtl/>
              </w:rPr>
              <w:t>ברגישות תרבותית ובגמישות תפעולית</w:t>
            </w:r>
            <w:r w:rsidR="0077300F">
              <w:rPr>
                <w:rFonts w:ascii="David" w:hAnsi="David" w:hint="cs"/>
                <w:b/>
                <w:rtl/>
              </w:rPr>
              <w:t>. ניסיונה של העמותה והיכרותה עם הקהילה החרדית, תסייע להצלחת המיזם,</w:t>
            </w:r>
            <w:r w:rsidR="00366E40" w:rsidRPr="00F343B2">
              <w:rPr>
                <w:rFonts w:ascii="David" w:hAnsi="David"/>
                <w:b/>
                <w:rtl/>
              </w:rPr>
              <w:t xml:space="preserve"> תוך שותפות ערכית עם המשרד לביטחון לאומי לקידום השתלבות חרדים במשטרה ובמג"ב באופן אחראי ובר-קיימא</w:t>
            </w:r>
            <w:r w:rsidR="00366E40" w:rsidRPr="00F343B2">
              <w:rPr>
                <w:rFonts w:ascii="David" w:hAnsi="David"/>
                <w:b/>
              </w:rPr>
              <w:t>.</w:t>
            </w:r>
          </w:p>
          <w:p w14:paraId="309B7B6E" w14:textId="319948D6" w:rsidR="00366E40" w:rsidRPr="00F343B2" w:rsidRDefault="00366E40" w:rsidP="00F343B2">
            <w:pPr>
              <w:spacing w:line="360" w:lineRule="auto"/>
              <w:jc w:val="both"/>
              <w:rPr>
                <w:rFonts w:ascii="David" w:hAnsi="David"/>
                <w:b/>
                <w:rtl/>
              </w:rPr>
            </w:pPr>
          </w:p>
        </w:tc>
      </w:tr>
      <w:tr w:rsidR="0078693B" w:rsidRPr="00F343B2" w14:paraId="02371136" w14:textId="77777777" w:rsidTr="00EB221F">
        <w:tc>
          <w:tcPr>
            <w:tcW w:w="9344" w:type="dxa"/>
          </w:tcPr>
          <w:p w14:paraId="0420EE84" w14:textId="13B03CE9" w:rsidR="0078693B" w:rsidRPr="00F343B2" w:rsidRDefault="00FA76EC" w:rsidP="00561B11">
            <w:pPr>
              <w:spacing w:before="120" w:line="360" w:lineRule="auto"/>
              <w:jc w:val="both"/>
              <w:rPr>
                <w:rFonts w:ascii="David" w:hAnsi="David"/>
                <w:b/>
                <w:rtl/>
              </w:rPr>
            </w:pPr>
            <w:r w:rsidRPr="00F343B2">
              <w:rPr>
                <w:rFonts w:ascii="David" w:hAnsi="David"/>
                <w:bCs/>
                <w:rtl/>
              </w:rPr>
              <w:lastRenderedPageBreak/>
              <w:t xml:space="preserve">מעורבות </w:t>
            </w:r>
            <w:r w:rsidR="003C0629" w:rsidRPr="00F343B2">
              <w:rPr>
                <w:rFonts w:ascii="David" w:hAnsi="David"/>
                <w:bCs/>
                <w:rtl/>
              </w:rPr>
              <w:t xml:space="preserve">המשרד </w:t>
            </w:r>
            <w:r w:rsidR="003C0629" w:rsidRPr="00BA1BB2">
              <w:rPr>
                <w:rFonts w:ascii="David" w:hAnsi="David"/>
                <w:bCs/>
                <w:rtl/>
              </w:rPr>
              <w:t xml:space="preserve">במיזם </w:t>
            </w:r>
            <w:r w:rsidR="003C0629" w:rsidRPr="00BA1BB2">
              <w:rPr>
                <w:rFonts w:ascii="David" w:hAnsi="David"/>
                <w:b/>
                <w:rtl/>
              </w:rPr>
              <w:t>(יש להסביר כיצד המשרד שותף פעיל במיז</w:t>
            </w:r>
            <w:r w:rsidR="00E12EFB" w:rsidRPr="00BA1BB2">
              <w:rPr>
                <w:rFonts w:ascii="David" w:hAnsi="David"/>
                <w:b/>
                <w:rtl/>
              </w:rPr>
              <w:t>ם ואינו רק הגוף ש</w:t>
            </w:r>
            <w:r w:rsidR="003C0629" w:rsidRPr="00BA1BB2">
              <w:rPr>
                <w:rFonts w:ascii="David" w:hAnsi="David"/>
                <w:b/>
                <w:rtl/>
              </w:rPr>
              <w:t>מ</w:t>
            </w:r>
            <w:r w:rsidR="00EC455F" w:rsidRPr="00BA1BB2">
              <w:rPr>
                <w:rFonts w:ascii="David" w:hAnsi="David"/>
                <w:b/>
                <w:rtl/>
              </w:rPr>
              <w:t>מ</w:t>
            </w:r>
            <w:r w:rsidR="003C0629" w:rsidRPr="00BA1BB2">
              <w:rPr>
                <w:rFonts w:ascii="David" w:hAnsi="David"/>
                <w:b/>
                <w:rtl/>
              </w:rPr>
              <w:t>מן</w:t>
            </w:r>
            <w:r w:rsidR="00E12EFB" w:rsidRPr="00BA1BB2">
              <w:rPr>
                <w:rFonts w:ascii="David" w:hAnsi="David"/>
                <w:b/>
                <w:rtl/>
              </w:rPr>
              <w:t xml:space="preserve"> את המיזם</w:t>
            </w:r>
            <w:r w:rsidR="003C0629" w:rsidRPr="00BA1BB2">
              <w:rPr>
                <w:rFonts w:ascii="David" w:hAnsi="David"/>
                <w:b/>
                <w:rtl/>
              </w:rPr>
              <w:t>)</w:t>
            </w:r>
            <w:r w:rsidR="00BD43A1" w:rsidRPr="00BA1BB2">
              <w:rPr>
                <w:rFonts w:ascii="David" w:hAnsi="David"/>
                <w:b/>
                <w:rtl/>
              </w:rPr>
              <w:t>:</w:t>
            </w:r>
          </w:p>
          <w:p w14:paraId="20C0FB0C" w14:textId="77777777" w:rsidR="00EB221F" w:rsidRDefault="00D8204E" w:rsidP="00EB221F">
            <w:pPr>
              <w:spacing w:line="360" w:lineRule="auto"/>
              <w:jc w:val="both"/>
              <w:rPr>
                <w:rFonts w:ascii="David" w:hAnsi="David"/>
                <w:b/>
                <w:rtl/>
              </w:rPr>
            </w:pPr>
            <w:r w:rsidRPr="00F343B2">
              <w:rPr>
                <w:rFonts w:ascii="David" w:hAnsi="David"/>
                <w:b/>
                <w:rtl/>
              </w:rPr>
              <w:t>המשרד לביטחון לאומי הוא שותף פעיל ומהותי במיזם</w:t>
            </w:r>
            <w:r w:rsidR="00EC455F" w:rsidRPr="00F343B2">
              <w:rPr>
                <w:rFonts w:ascii="David" w:hAnsi="David"/>
                <w:b/>
                <w:rtl/>
              </w:rPr>
              <w:t xml:space="preserve"> בשתי התוכניות</w:t>
            </w:r>
            <w:r w:rsidRPr="00F343B2">
              <w:rPr>
                <w:rFonts w:ascii="David" w:hAnsi="David"/>
                <w:b/>
                <w:rtl/>
              </w:rPr>
              <w:t>, לא רק כמקור תקציבי אלא כגורם מוביל</w:t>
            </w:r>
            <w:r w:rsidR="00F1375A" w:rsidRPr="00F343B2">
              <w:rPr>
                <w:rFonts w:ascii="David" w:hAnsi="David"/>
                <w:b/>
                <w:rtl/>
              </w:rPr>
              <w:t>,</w:t>
            </w:r>
            <w:r w:rsidRPr="00F343B2">
              <w:rPr>
                <w:rFonts w:ascii="David" w:hAnsi="David"/>
                <w:b/>
                <w:rtl/>
              </w:rPr>
              <w:t xml:space="preserve"> מנחה</w:t>
            </w:r>
            <w:r w:rsidR="00F1375A" w:rsidRPr="00F343B2">
              <w:rPr>
                <w:rFonts w:ascii="David" w:hAnsi="David"/>
                <w:b/>
                <w:rtl/>
              </w:rPr>
              <w:t xml:space="preserve"> ומבקר</w:t>
            </w:r>
            <w:r w:rsidRPr="00F343B2">
              <w:rPr>
                <w:rFonts w:ascii="David" w:hAnsi="David"/>
                <w:b/>
                <w:rtl/>
              </w:rPr>
              <w:t>. המשרד שותף בבניית התפיסה המקצועית, בגיבוש תכני ההכשרה ובקביעת הסטנדרטים</w:t>
            </w:r>
            <w:r w:rsidR="008145AD" w:rsidRPr="00F343B2">
              <w:rPr>
                <w:rFonts w:ascii="David" w:hAnsi="David"/>
                <w:b/>
                <w:rtl/>
              </w:rPr>
              <w:t xml:space="preserve"> בשתי התוכניות</w:t>
            </w:r>
            <w:r w:rsidRPr="00F343B2">
              <w:rPr>
                <w:rFonts w:ascii="David" w:hAnsi="David"/>
                <w:b/>
                <w:rtl/>
              </w:rPr>
              <w:t xml:space="preserve"> ל</w:t>
            </w:r>
            <w:r w:rsidR="0077300F">
              <w:rPr>
                <w:rFonts w:ascii="David" w:hAnsi="David" w:hint="cs"/>
                <w:b/>
                <w:rtl/>
              </w:rPr>
              <w:t xml:space="preserve">גיוס, </w:t>
            </w:r>
            <w:r w:rsidRPr="00F343B2">
              <w:rPr>
                <w:rFonts w:ascii="David" w:hAnsi="David"/>
                <w:b/>
                <w:rtl/>
              </w:rPr>
              <w:t xml:space="preserve">שילוב </w:t>
            </w:r>
            <w:r w:rsidR="00EC455F" w:rsidRPr="00F343B2">
              <w:rPr>
                <w:rFonts w:ascii="David" w:hAnsi="David"/>
                <w:b/>
                <w:rtl/>
              </w:rPr>
              <w:t xml:space="preserve">וליווי </w:t>
            </w:r>
            <w:r w:rsidRPr="00F343B2">
              <w:rPr>
                <w:rFonts w:ascii="David" w:hAnsi="David"/>
                <w:b/>
                <w:rtl/>
              </w:rPr>
              <w:t>החרדים</w:t>
            </w:r>
            <w:r w:rsidR="008145AD" w:rsidRPr="00F343B2">
              <w:rPr>
                <w:rFonts w:ascii="David" w:hAnsi="David"/>
                <w:b/>
                <w:rtl/>
              </w:rPr>
              <w:t xml:space="preserve"> </w:t>
            </w:r>
            <w:r w:rsidRPr="00483EBE">
              <w:rPr>
                <w:rFonts w:ascii="David" w:hAnsi="David"/>
                <w:b/>
                <w:rtl/>
              </w:rPr>
              <w:t>במסגר</w:t>
            </w:r>
            <w:r w:rsidR="00ED6735" w:rsidRPr="00F343B2">
              <w:rPr>
                <w:rFonts w:ascii="David" w:hAnsi="David"/>
                <w:b/>
                <w:rtl/>
              </w:rPr>
              <w:t>ו</w:t>
            </w:r>
            <w:r w:rsidRPr="00F343B2">
              <w:rPr>
                <w:rFonts w:ascii="David" w:hAnsi="David"/>
                <w:b/>
                <w:rtl/>
              </w:rPr>
              <w:t>ת משמר הגבול</w:t>
            </w:r>
            <w:r w:rsidR="00EC455F" w:rsidRPr="00F343B2">
              <w:rPr>
                <w:rFonts w:ascii="David" w:hAnsi="David"/>
                <w:b/>
                <w:rtl/>
              </w:rPr>
              <w:t xml:space="preserve"> ובשירות חובה משטרה</w:t>
            </w:r>
            <w:r w:rsidRPr="00F343B2">
              <w:rPr>
                <w:rFonts w:ascii="David" w:hAnsi="David"/>
                <w:b/>
                <w:rtl/>
              </w:rPr>
              <w:t xml:space="preserve">. </w:t>
            </w:r>
          </w:p>
          <w:p w14:paraId="68AE4FC4" w14:textId="266BB150" w:rsidR="00BD43A1" w:rsidRPr="00483EBE" w:rsidRDefault="00D8204E" w:rsidP="00EB221F">
            <w:pPr>
              <w:spacing w:line="360" w:lineRule="auto"/>
              <w:rPr>
                <w:rFonts w:ascii="David" w:hAnsi="David"/>
                <w:b/>
                <w:u w:val="single"/>
                <w:rtl/>
              </w:rPr>
            </w:pPr>
            <w:r w:rsidRPr="00F343B2">
              <w:rPr>
                <w:rFonts w:ascii="David" w:hAnsi="David"/>
                <w:b/>
                <w:rtl/>
              </w:rPr>
              <w:t xml:space="preserve">בנוסף, נציגי המשרד </w:t>
            </w:r>
            <w:r w:rsidR="00B92AF0" w:rsidRPr="00F343B2">
              <w:rPr>
                <w:rFonts w:ascii="David" w:hAnsi="David"/>
                <w:b/>
                <w:rtl/>
              </w:rPr>
              <w:t>יובילו וועדות</w:t>
            </w:r>
            <w:r w:rsidRPr="00F343B2">
              <w:rPr>
                <w:rFonts w:ascii="David" w:hAnsi="David"/>
                <w:b/>
                <w:rtl/>
              </w:rPr>
              <w:t xml:space="preserve"> היגוי</w:t>
            </w:r>
            <w:r w:rsidR="00B92AF0" w:rsidRPr="00F343B2">
              <w:rPr>
                <w:rFonts w:ascii="David" w:hAnsi="David"/>
                <w:b/>
                <w:rtl/>
              </w:rPr>
              <w:t xml:space="preserve"> בשיתוף העמותה וגורמי משטרת ישראל ומג"ב</w:t>
            </w:r>
            <w:r w:rsidRPr="00F343B2">
              <w:rPr>
                <w:rFonts w:ascii="David" w:hAnsi="David"/>
                <w:b/>
                <w:rtl/>
              </w:rPr>
              <w:t xml:space="preserve">, </w:t>
            </w:r>
            <w:r w:rsidR="004910DE" w:rsidRPr="00F343B2">
              <w:rPr>
                <w:rFonts w:ascii="David" w:hAnsi="David"/>
                <w:b/>
                <w:rtl/>
              </w:rPr>
              <w:t>יבחנו</w:t>
            </w:r>
            <w:r w:rsidRPr="00F343B2">
              <w:rPr>
                <w:rFonts w:ascii="David" w:hAnsi="David"/>
                <w:b/>
                <w:rtl/>
              </w:rPr>
              <w:t xml:space="preserve"> את יישום התוכניות בשטח</w:t>
            </w:r>
            <w:r w:rsidR="00F1375A" w:rsidRPr="00F343B2">
              <w:rPr>
                <w:rFonts w:ascii="David" w:hAnsi="David"/>
                <w:b/>
                <w:rtl/>
              </w:rPr>
              <w:t xml:space="preserve"> בהתאם ליעדים השונים (כמות מגויסים, כנסים וכו').</w:t>
            </w:r>
            <w:r w:rsidRPr="00483EBE">
              <w:rPr>
                <w:rFonts w:ascii="David" w:hAnsi="David"/>
                <w:b/>
                <w:rtl/>
              </w:rPr>
              <w:t xml:space="preserve"> </w:t>
            </w:r>
            <w:r w:rsidR="0011455E" w:rsidRPr="00483EBE">
              <w:rPr>
                <w:rFonts w:ascii="David" w:hAnsi="David"/>
                <w:b/>
                <w:rtl/>
              </w:rPr>
              <w:br/>
            </w:r>
            <w:r w:rsidRPr="00483EBE">
              <w:rPr>
                <w:rFonts w:ascii="David" w:hAnsi="David"/>
                <w:b/>
                <w:rtl/>
              </w:rPr>
              <w:t xml:space="preserve">שיתוף הפעולה ההדוק בין המשרד לבין עמותת </w:t>
            </w:r>
            <w:r w:rsidR="0011455E" w:rsidRPr="00F343B2">
              <w:rPr>
                <w:rFonts w:ascii="David" w:hAnsi="David"/>
                <w:b/>
                <w:rtl/>
              </w:rPr>
              <w:t>'</w:t>
            </w:r>
            <w:r w:rsidRPr="00F343B2">
              <w:rPr>
                <w:rFonts w:ascii="David" w:hAnsi="David"/>
                <w:b/>
                <w:rtl/>
              </w:rPr>
              <w:t>נצח יהודה</w:t>
            </w:r>
            <w:r w:rsidR="0011455E" w:rsidRPr="00F343B2">
              <w:rPr>
                <w:rFonts w:ascii="David" w:hAnsi="David"/>
                <w:b/>
                <w:rtl/>
              </w:rPr>
              <w:t>'</w:t>
            </w:r>
            <w:r w:rsidRPr="00F343B2">
              <w:rPr>
                <w:rFonts w:ascii="David" w:hAnsi="David"/>
                <w:b/>
                <w:rtl/>
              </w:rPr>
              <w:t xml:space="preserve"> </w:t>
            </w:r>
            <w:r w:rsidR="00775A85" w:rsidRPr="00F343B2">
              <w:rPr>
                <w:rFonts w:ascii="David" w:hAnsi="David"/>
                <w:b/>
                <w:rtl/>
              </w:rPr>
              <w:t xml:space="preserve">בשתי התוכניות </w:t>
            </w:r>
            <w:r w:rsidR="00366E40" w:rsidRPr="00F343B2">
              <w:rPr>
                <w:rFonts w:ascii="David" w:hAnsi="David"/>
                <w:b/>
                <w:rtl/>
              </w:rPr>
              <w:t>י</w:t>
            </w:r>
            <w:r w:rsidRPr="00F343B2">
              <w:rPr>
                <w:rFonts w:ascii="David" w:hAnsi="David"/>
                <w:b/>
                <w:rtl/>
              </w:rPr>
              <w:t>בטיח הטמעה מקצועית, פיקוח הדוק ותיאום מתמיד בין הגורמים השונים, כחלק ממאמץ משותף לקידום השתלבות איכותית, מכבדת וברת קיימא</w:t>
            </w:r>
            <w:r w:rsidR="00F1375A" w:rsidRPr="00F343B2">
              <w:rPr>
                <w:rFonts w:ascii="David" w:hAnsi="David"/>
                <w:b/>
                <w:rtl/>
              </w:rPr>
              <w:t xml:space="preserve"> של צעירים חרדים </w:t>
            </w:r>
            <w:r w:rsidR="00B81FCE" w:rsidRPr="00F343B2">
              <w:rPr>
                <w:rFonts w:ascii="David" w:hAnsi="David"/>
                <w:b/>
                <w:rtl/>
              </w:rPr>
              <w:t>כ</w:t>
            </w:r>
            <w:r w:rsidR="00E96A29" w:rsidRPr="00F343B2">
              <w:rPr>
                <w:rFonts w:ascii="David" w:hAnsi="David"/>
                <w:bCs/>
                <w:rtl/>
              </w:rPr>
              <w:t>לוחמים</w:t>
            </w:r>
            <w:r w:rsidR="00672695" w:rsidRPr="00F343B2">
              <w:rPr>
                <w:rFonts w:ascii="David" w:hAnsi="David"/>
                <w:b/>
                <w:rtl/>
              </w:rPr>
              <w:t xml:space="preserve"> </w:t>
            </w:r>
            <w:r w:rsidR="00B81FCE" w:rsidRPr="00F343B2">
              <w:rPr>
                <w:rFonts w:ascii="David" w:hAnsi="David"/>
                <w:b/>
                <w:rtl/>
              </w:rPr>
              <w:t>ב</w:t>
            </w:r>
            <w:r w:rsidR="00672695" w:rsidRPr="00F343B2">
              <w:rPr>
                <w:rFonts w:ascii="David" w:hAnsi="David"/>
                <w:b/>
                <w:rtl/>
              </w:rPr>
              <w:t>מג"ב</w:t>
            </w:r>
            <w:r w:rsidR="00775A85" w:rsidRPr="00F343B2">
              <w:rPr>
                <w:rFonts w:ascii="David" w:hAnsi="David"/>
                <w:b/>
                <w:rtl/>
              </w:rPr>
              <w:t xml:space="preserve"> </w:t>
            </w:r>
            <w:r w:rsidR="00892052" w:rsidRPr="00F343B2">
              <w:rPr>
                <w:rFonts w:ascii="David" w:hAnsi="David"/>
                <w:b/>
                <w:rtl/>
              </w:rPr>
              <w:t>(</w:t>
            </w:r>
            <w:r w:rsidR="00775A85" w:rsidRPr="00F343B2">
              <w:rPr>
                <w:rFonts w:ascii="David" w:hAnsi="David"/>
                <w:b/>
                <w:rtl/>
              </w:rPr>
              <w:t xml:space="preserve">לאחר </w:t>
            </w:r>
            <w:r w:rsidR="00672695" w:rsidRPr="00F343B2">
              <w:rPr>
                <w:rFonts w:ascii="David" w:hAnsi="David"/>
                <w:b/>
                <w:rtl/>
              </w:rPr>
              <w:t>המכינה</w:t>
            </w:r>
            <w:r w:rsidR="00775A85" w:rsidRPr="00F343B2">
              <w:rPr>
                <w:rFonts w:ascii="David" w:hAnsi="David"/>
                <w:b/>
                <w:rtl/>
              </w:rPr>
              <w:t xml:space="preserve"> </w:t>
            </w:r>
            <w:proofErr w:type="spellStart"/>
            <w:r w:rsidR="00775A85" w:rsidRPr="00F343B2">
              <w:rPr>
                <w:rFonts w:ascii="David" w:hAnsi="David"/>
                <w:b/>
                <w:rtl/>
              </w:rPr>
              <w:t>הקד"צ</w:t>
            </w:r>
            <w:proofErr w:type="spellEnd"/>
            <w:r w:rsidR="00892052" w:rsidRPr="00F343B2">
              <w:rPr>
                <w:rFonts w:ascii="David" w:hAnsi="David"/>
                <w:b/>
                <w:rtl/>
              </w:rPr>
              <w:t>)</w:t>
            </w:r>
            <w:r w:rsidR="00775A85" w:rsidRPr="00F343B2">
              <w:rPr>
                <w:rFonts w:ascii="David" w:hAnsi="David"/>
                <w:b/>
                <w:rtl/>
              </w:rPr>
              <w:t xml:space="preserve"> וכמשרתי סדיר </w:t>
            </w:r>
            <w:proofErr w:type="spellStart"/>
            <w:r w:rsidR="00775A85" w:rsidRPr="00F343B2">
              <w:rPr>
                <w:rFonts w:ascii="David" w:hAnsi="David"/>
                <w:b/>
                <w:rtl/>
              </w:rPr>
              <w:t>ב</w:t>
            </w:r>
            <w:r w:rsidR="0061385A" w:rsidRPr="00F343B2">
              <w:rPr>
                <w:rFonts w:ascii="David" w:hAnsi="David"/>
                <w:b/>
                <w:rtl/>
              </w:rPr>
              <w:t>שח"מ</w:t>
            </w:r>
            <w:proofErr w:type="spellEnd"/>
            <w:r w:rsidR="0061385A" w:rsidRPr="00F343B2">
              <w:rPr>
                <w:rFonts w:ascii="David" w:hAnsi="David"/>
                <w:b/>
                <w:rtl/>
              </w:rPr>
              <w:t xml:space="preserve"> </w:t>
            </w:r>
            <w:r w:rsidR="003E06AB">
              <w:rPr>
                <w:rFonts w:ascii="David" w:hAnsi="David" w:hint="cs"/>
                <w:b/>
                <w:rtl/>
              </w:rPr>
              <w:t>ב</w:t>
            </w:r>
            <w:r w:rsidR="00775A85" w:rsidRPr="00F343B2">
              <w:rPr>
                <w:rFonts w:ascii="David" w:hAnsi="David"/>
                <w:b/>
                <w:rtl/>
              </w:rPr>
              <w:t>משטרה ובמג"ב</w:t>
            </w:r>
            <w:r w:rsidR="00ED6735" w:rsidRPr="00F343B2">
              <w:rPr>
                <w:rFonts w:ascii="David" w:hAnsi="David"/>
                <w:b/>
                <w:rtl/>
              </w:rPr>
              <w:t xml:space="preserve"> ובהמשך כמשרתי קבע</w:t>
            </w:r>
            <w:r w:rsidR="00892052" w:rsidRPr="00F343B2">
              <w:rPr>
                <w:rFonts w:ascii="David" w:hAnsi="David"/>
                <w:b/>
                <w:rtl/>
              </w:rPr>
              <w:t>. כמו כן, קבוצת המשרתים יהוו 'שגרירים' לגיוס חרדים נוספים.</w:t>
            </w:r>
            <w:r w:rsidR="00775A85" w:rsidRPr="00F343B2">
              <w:rPr>
                <w:rFonts w:ascii="David" w:hAnsi="David"/>
                <w:b/>
                <w:rtl/>
              </w:rPr>
              <w:t xml:space="preserve"> </w:t>
            </w:r>
          </w:p>
        </w:tc>
      </w:tr>
      <w:tr w:rsidR="000E7E68" w:rsidRPr="00F343B2" w14:paraId="3E94EB64" w14:textId="77777777" w:rsidTr="00EB221F">
        <w:tc>
          <w:tcPr>
            <w:tcW w:w="9344" w:type="dxa"/>
          </w:tcPr>
          <w:p w14:paraId="538A73D2" w14:textId="469B8056" w:rsidR="00B92AF0" w:rsidRPr="00F343B2" w:rsidRDefault="000E7E68" w:rsidP="00F343B2">
            <w:pPr>
              <w:spacing w:line="360" w:lineRule="auto"/>
              <w:jc w:val="both"/>
              <w:rPr>
                <w:rFonts w:ascii="David" w:hAnsi="David"/>
                <w:b/>
                <w:rtl/>
              </w:rPr>
            </w:pPr>
            <w:r w:rsidRPr="00F343B2">
              <w:rPr>
                <w:rFonts w:ascii="David" w:hAnsi="David"/>
                <w:b/>
                <w:bCs/>
                <w:rtl/>
              </w:rPr>
              <w:t>יש להסביר מדוע קיים ערך מוסף בעריכת המיזם ללא כוונת רווח על פני התקשרות במכרז</w:t>
            </w:r>
            <w:r w:rsidR="00710F30" w:rsidRPr="00483EBE">
              <w:rPr>
                <w:rFonts w:ascii="David" w:hAnsi="David"/>
                <w:rtl/>
              </w:rPr>
              <w:t>:</w:t>
            </w:r>
            <w:r w:rsidR="009C0350" w:rsidRPr="00483EBE">
              <w:rPr>
                <w:rFonts w:ascii="David" w:hAnsi="David"/>
                <w:rtl/>
              </w:rPr>
              <w:br/>
            </w:r>
            <w:r w:rsidR="00B92AF0" w:rsidRPr="00483EBE">
              <w:rPr>
                <w:rFonts w:ascii="David" w:hAnsi="David" w:hint="eastAsia"/>
                <w:b/>
                <w:rtl/>
              </w:rPr>
              <w:t>העמותה</w:t>
            </w:r>
            <w:r w:rsidR="00B92AF0" w:rsidRPr="00483EBE">
              <w:rPr>
                <w:rFonts w:ascii="David" w:hAnsi="David"/>
                <w:b/>
                <w:rtl/>
              </w:rPr>
              <w:t xml:space="preserve"> פועלת בהתקשרויות דומות מול צה"ל והנה בעלת יכולות מוכחות בתחום שילוב החברה החרדית בגופים ביטחוניים, לרבות </w:t>
            </w:r>
            <w:r w:rsidR="00B92AF0" w:rsidRPr="00483EBE">
              <w:rPr>
                <w:rFonts w:ascii="David" w:hAnsi="David" w:hint="eastAsia"/>
                <w:b/>
                <w:rtl/>
              </w:rPr>
              <w:t>במעטפת</w:t>
            </w:r>
            <w:r w:rsidR="00B92AF0" w:rsidRPr="00483EBE">
              <w:rPr>
                <w:rFonts w:ascii="David" w:hAnsi="David"/>
                <w:b/>
                <w:rtl/>
              </w:rPr>
              <w:t xml:space="preserve"> הכוללת את שלבי האיתור, ההכנה, הליווי וההשמה. </w:t>
            </w:r>
          </w:p>
          <w:p w14:paraId="04906F01" w14:textId="56972DF2" w:rsidR="00B92AF0" w:rsidRPr="00F343B2" w:rsidRDefault="00B92AF0" w:rsidP="00F343B2">
            <w:pPr>
              <w:spacing w:line="360" w:lineRule="auto"/>
              <w:jc w:val="both"/>
              <w:rPr>
                <w:rFonts w:ascii="David" w:hAnsi="David"/>
                <w:b/>
                <w:rtl/>
              </w:rPr>
            </w:pPr>
            <w:r w:rsidRPr="00F343B2">
              <w:rPr>
                <w:rFonts w:ascii="David" w:hAnsi="David"/>
                <w:b/>
                <w:rtl/>
              </w:rPr>
              <w:t xml:space="preserve">מבדיקה של היחידה המקצועית עולה כי ייחודיות העמותה הנה ליווי כולל מקצה לקצה כפי שיתואר באריכות בסעיף הבא. </w:t>
            </w:r>
          </w:p>
          <w:p w14:paraId="2037084C" w14:textId="528ACE6E" w:rsidR="009C0350" w:rsidRPr="00F343B2" w:rsidRDefault="00B92AF0" w:rsidP="00F343B2">
            <w:pPr>
              <w:spacing w:line="360" w:lineRule="auto"/>
              <w:jc w:val="both"/>
              <w:rPr>
                <w:rFonts w:ascii="David" w:hAnsi="David"/>
                <w:b/>
                <w:rtl/>
              </w:rPr>
            </w:pPr>
            <w:r w:rsidRPr="00F343B2">
              <w:rPr>
                <w:rFonts w:ascii="David" w:hAnsi="David"/>
                <w:b/>
                <w:rtl/>
              </w:rPr>
              <w:t xml:space="preserve">זאת ועוד מציגה העמותה ערך מוסף משמעותי בהיכרותה </w:t>
            </w:r>
            <w:r w:rsidR="00366E40" w:rsidRPr="00F343B2">
              <w:rPr>
                <w:rFonts w:ascii="David" w:hAnsi="David"/>
                <w:b/>
                <w:rtl/>
              </w:rPr>
              <w:t xml:space="preserve">לפנים ולאחור את התרבות והצרכים של הקהילה החרדית </w:t>
            </w:r>
            <w:r w:rsidRPr="00F343B2">
              <w:rPr>
                <w:rFonts w:ascii="David" w:hAnsi="David"/>
                <w:b/>
                <w:rtl/>
              </w:rPr>
              <w:t>. ערך אשר יש בו</w:t>
            </w:r>
            <w:r w:rsidR="003E06AB">
              <w:rPr>
                <w:rFonts w:ascii="David" w:hAnsi="David" w:hint="cs"/>
                <w:b/>
                <w:rtl/>
              </w:rPr>
              <w:t xml:space="preserve"> </w:t>
            </w:r>
            <w:r w:rsidRPr="00F343B2">
              <w:rPr>
                <w:rFonts w:ascii="David" w:hAnsi="David"/>
                <w:b/>
                <w:rtl/>
              </w:rPr>
              <w:t xml:space="preserve">בכדי </w:t>
            </w:r>
            <w:r w:rsidR="00366E40" w:rsidRPr="00F343B2">
              <w:rPr>
                <w:rFonts w:ascii="David" w:hAnsi="David"/>
                <w:b/>
                <w:rtl/>
              </w:rPr>
              <w:t xml:space="preserve">להוות מנוף משמעותי </w:t>
            </w:r>
            <w:r w:rsidR="00625149" w:rsidRPr="00F343B2">
              <w:rPr>
                <w:rFonts w:ascii="David" w:hAnsi="David"/>
                <w:b/>
                <w:rtl/>
              </w:rPr>
              <w:t>להצלחת המיזם.</w:t>
            </w:r>
          </w:p>
          <w:p w14:paraId="7BA6546F" w14:textId="321E2342" w:rsidR="000E7E68" w:rsidRDefault="00625149" w:rsidP="00F343B2">
            <w:pPr>
              <w:spacing w:line="360" w:lineRule="auto"/>
              <w:jc w:val="both"/>
              <w:rPr>
                <w:rFonts w:ascii="David" w:hAnsi="David"/>
                <w:b/>
                <w:rtl/>
              </w:rPr>
            </w:pPr>
            <w:r w:rsidRPr="00F343B2">
              <w:rPr>
                <w:rFonts w:ascii="David" w:hAnsi="David"/>
                <w:b/>
                <w:rtl/>
              </w:rPr>
              <w:t>מה גם שהערכים המשותפים מאפשרים שיתוף פעולה הכולל חלוקה בהוצאות הצפויות, ואיגום משאבים ארגוניים.</w:t>
            </w:r>
          </w:p>
          <w:p w14:paraId="09531E22" w14:textId="1BC93925" w:rsidR="00F75436" w:rsidRPr="00F343B2" w:rsidRDefault="00F75436" w:rsidP="00F343B2">
            <w:pPr>
              <w:spacing w:line="360" w:lineRule="auto"/>
              <w:jc w:val="both"/>
              <w:rPr>
                <w:rFonts w:ascii="David" w:hAnsi="David"/>
                <w:b/>
                <w:rtl/>
              </w:rPr>
            </w:pPr>
            <w:r>
              <w:rPr>
                <w:rFonts w:ascii="David" w:hAnsi="David" w:hint="cs"/>
                <w:b/>
                <w:rtl/>
              </w:rPr>
              <w:t>מדובר במיזם בעל חשיבות רבה ו</w:t>
            </w:r>
            <w:r w:rsidR="00946D34">
              <w:rPr>
                <w:rFonts w:ascii="David" w:hAnsi="David" w:hint="cs"/>
                <w:b/>
                <w:rtl/>
              </w:rPr>
              <w:t>בעל ערך רב למשרד, לקהילה החרדית ולחברה בכלל. הצלחתו של המיזם תלויה בשותפות מלאה של המשרד לגיבוש, הובלה ופיקוח הדוק על המיזם המשותף.</w:t>
            </w:r>
            <w:r>
              <w:rPr>
                <w:rFonts w:ascii="David" w:hAnsi="David" w:hint="cs"/>
                <w:b/>
                <w:rtl/>
              </w:rPr>
              <w:t xml:space="preserve"> </w:t>
            </w:r>
          </w:p>
          <w:p w14:paraId="1ADA2A49" w14:textId="493B77E3" w:rsidR="00B92AF0" w:rsidRPr="00F343B2" w:rsidRDefault="00B92AF0" w:rsidP="00F343B2">
            <w:pPr>
              <w:spacing w:line="360" w:lineRule="auto"/>
              <w:jc w:val="both"/>
              <w:rPr>
                <w:rFonts w:ascii="David" w:hAnsi="David"/>
                <w:b/>
                <w:rtl/>
              </w:rPr>
            </w:pPr>
            <w:r w:rsidRPr="00F343B2">
              <w:rPr>
                <w:rFonts w:ascii="David" w:hAnsi="David"/>
                <w:b/>
                <w:rtl/>
              </w:rPr>
              <w:t xml:space="preserve">מכל הטעמים לעיל ומאלו אשר יפורטו בסעיף הבא עולה כי קידום מיזם משותף כמבוקש בזאת הנו בעל ערך רב לקידום הפרויקט בשלב זה ולפיכך יש בו ערך משמעותי בהשוואה לכל חלופה </w:t>
            </w:r>
            <w:proofErr w:type="spellStart"/>
            <w:r w:rsidRPr="00F343B2">
              <w:rPr>
                <w:rFonts w:ascii="David" w:hAnsi="David"/>
                <w:b/>
                <w:rtl/>
              </w:rPr>
              <w:t>התקשרותית</w:t>
            </w:r>
            <w:proofErr w:type="spellEnd"/>
            <w:r w:rsidRPr="00F343B2">
              <w:rPr>
                <w:rFonts w:ascii="David" w:hAnsi="David"/>
                <w:b/>
                <w:rtl/>
              </w:rPr>
              <w:t xml:space="preserve"> אחרת. </w:t>
            </w:r>
          </w:p>
        </w:tc>
      </w:tr>
      <w:tr w:rsidR="000E7E68" w:rsidRPr="00F343B2" w14:paraId="55688041" w14:textId="77777777" w:rsidTr="00EB221F">
        <w:tc>
          <w:tcPr>
            <w:tcW w:w="9344" w:type="dxa"/>
          </w:tcPr>
          <w:p w14:paraId="72172FFF" w14:textId="77777777" w:rsidR="00710F30" w:rsidRPr="00F343B2" w:rsidRDefault="000E7E68" w:rsidP="00F343B2">
            <w:pPr>
              <w:spacing w:before="120" w:line="360" w:lineRule="auto"/>
              <w:rPr>
                <w:rFonts w:ascii="David" w:hAnsi="David"/>
                <w:b/>
                <w:bCs/>
                <w:u w:val="single"/>
                <w:rtl/>
              </w:rPr>
            </w:pPr>
            <w:r w:rsidRPr="00F343B2">
              <w:rPr>
                <w:rFonts w:ascii="David" w:hAnsi="David"/>
                <w:b/>
                <w:bCs/>
                <w:rtl/>
              </w:rPr>
              <w:t>הוכחת המומחיות הייחודית של הספק בתחום, וכי הוא פועל בתחום המיזם באופן שוטף, אף קודם להתקשרות</w:t>
            </w:r>
            <w:r w:rsidR="00710F30" w:rsidRPr="00F343B2">
              <w:rPr>
                <w:rFonts w:ascii="David" w:hAnsi="David"/>
                <w:b/>
                <w:bCs/>
                <w:rtl/>
              </w:rPr>
              <w:t>:</w:t>
            </w:r>
          </w:p>
          <w:p w14:paraId="6D115998" w14:textId="1C2D71D5" w:rsidR="00741ADE" w:rsidRPr="00F343B2" w:rsidRDefault="00741ADE" w:rsidP="00F343B2">
            <w:pPr>
              <w:spacing w:line="360" w:lineRule="auto"/>
              <w:rPr>
                <w:rFonts w:ascii="David" w:hAnsi="David"/>
                <w:b/>
                <w:rtl/>
              </w:rPr>
            </w:pPr>
            <w:r w:rsidRPr="00F343B2">
              <w:rPr>
                <w:rFonts w:ascii="David" w:hAnsi="David"/>
                <w:b/>
                <w:rtl/>
              </w:rPr>
              <w:t xml:space="preserve">היחידה המקצועית ביצעה סקר שוק וערכה בדיקה מקיפה </w:t>
            </w:r>
            <w:r w:rsidR="002E28E3" w:rsidRPr="00F343B2">
              <w:rPr>
                <w:rFonts w:ascii="David" w:hAnsi="David"/>
                <w:b/>
                <w:rtl/>
              </w:rPr>
              <w:t xml:space="preserve">ומצאה כי לעמותת 'נצח יהודה' יש ייחודיות </w:t>
            </w:r>
            <w:r w:rsidR="00182F60" w:rsidRPr="00F343B2">
              <w:rPr>
                <w:rFonts w:ascii="David" w:hAnsi="David"/>
                <w:b/>
                <w:rtl/>
              </w:rPr>
              <w:t>ו</w:t>
            </w:r>
            <w:r w:rsidR="00402E0F">
              <w:rPr>
                <w:rFonts w:ascii="David" w:hAnsi="David" w:hint="cs"/>
                <w:b/>
                <w:rtl/>
              </w:rPr>
              <w:t xml:space="preserve">היא </w:t>
            </w:r>
            <w:r w:rsidR="00182F60" w:rsidRPr="00F343B2">
              <w:rPr>
                <w:rFonts w:ascii="David" w:hAnsi="David"/>
                <w:b/>
                <w:rtl/>
              </w:rPr>
              <w:t>בעלת ניסיון</w:t>
            </w:r>
            <w:r w:rsidR="00491EB3" w:rsidRPr="00F343B2">
              <w:rPr>
                <w:rFonts w:ascii="David" w:hAnsi="David"/>
                <w:b/>
                <w:rtl/>
              </w:rPr>
              <w:t xml:space="preserve"> מוכח</w:t>
            </w:r>
            <w:r w:rsidR="00182F60" w:rsidRPr="00F343B2">
              <w:rPr>
                <w:rFonts w:ascii="David" w:hAnsi="David"/>
                <w:b/>
                <w:rtl/>
              </w:rPr>
              <w:t xml:space="preserve"> להצלחת המיזם, </w:t>
            </w:r>
            <w:r w:rsidR="002E28E3" w:rsidRPr="00F343B2">
              <w:rPr>
                <w:rFonts w:ascii="David" w:hAnsi="David"/>
                <w:b/>
                <w:rtl/>
              </w:rPr>
              <w:t>לאור הפירוט שלהלן :</w:t>
            </w:r>
          </w:p>
          <w:p w14:paraId="61F580C1" w14:textId="77777777" w:rsidR="002E28E3" w:rsidRPr="00F343B2" w:rsidRDefault="002E28E3" w:rsidP="00F343B2">
            <w:pPr>
              <w:spacing w:line="360" w:lineRule="auto"/>
              <w:rPr>
                <w:rFonts w:ascii="David" w:hAnsi="David"/>
                <w:b/>
              </w:rPr>
            </w:pPr>
          </w:p>
          <w:p w14:paraId="316D9C04" w14:textId="5315A3FF" w:rsidR="00396B09" w:rsidRPr="00F343B2" w:rsidRDefault="00CC319D" w:rsidP="00F343B2">
            <w:pPr>
              <w:pStyle w:val="af2"/>
              <w:numPr>
                <w:ilvl w:val="0"/>
                <w:numId w:val="30"/>
              </w:numPr>
              <w:spacing w:line="360" w:lineRule="auto"/>
              <w:rPr>
                <w:rFonts w:ascii="David" w:hAnsi="David"/>
                <w:rtl/>
              </w:rPr>
            </w:pPr>
            <w:r w:rsidRPr="00F343B2">
              <w:rPr>
                <w:rFonts w:ascii="David" w:hAnsi="David"/>
                <w:b/>
                <w:rtl/>
              </w:rPr>
              <w:t>ה</w:t>
            </w:r>
            <w:r w:rsidR="00396B09" w:rsidRPr="00F343B2">
              <w:rPr>
                <w:rFonts w:ascii="David" w:hAnsi="David"/>
                <w:b/>
                <w:rtl/>
              </w:rPr>
              <w:t>עמות</w:t>
            </w:r>
            <w:r w:rsidRPr="00F343B2">
              <w:rPr>
                <w:rFonts w:ascii="David" w:hAnsi="David"/>
                <w:b/>
                <w:rtl/>
              </w:rPr>
              <w:t>ה מ</w:t>
            </w:r>
            <w:r w:rsidR="00396B09" w:rsidRPr="00F343B2">
              <w:rPr>
                <w:rFonts w:ascii="David" w:hAnsi="David"/>
                <w:b/>
                <w:rtl/>
              </w:rPr>
              <w:t>הווה הגוף המוביל והוותיק בישראל בתחום שילוב חרדים במסגרות ביטחוניות</w:t>
            </w:r>
            <w:r w:rsidR="00C244DD" w:rsidRPr="00F343B2">
              <w:rPr>
                <w:rFonts w:ascii="David" w:hAnsi="David"/>
                <w:b/>
                <w:rtl/>
              </w:rPr>
              <w:t xml:space="preserve">. </w:t>
            </w:r>
            <w:r w:rsidR="00396B09" w:rsidRPr="00F343B2">
              <w:rPr>
                <w:rFonts w:ascii="David" w:hAnsi="David"/>
                <w:rtl/>
              </w:rPr>
              <w:t>לאורך השנים צברה העמותה מומחיות מעמיקה בהכשר</w:t>
            </w:r>
            <w:r w:rsidR="006D186F" w:rsidRPr="00483EBE">
              <w:rPr>
                <w:rFonts w:ascii="David" w:hAnsi="David" w:hint="eastAsia"/>
                <w:rtl/>
              </w:rPr>
              <w:t>ה</w:t>
            </w:r>
            <w:r w:rsidR="00396B09" w:rsidRPr="00483EBE">
              <w:rPr>
                <w:rFonts w:ascii="David" w:hAnsi="David"/>
                <w:rtl/>
              </w:rPr>
              <w:t>, ליווי ושימור חיילים חרדים במסגרת שירות משמעותי, תוך שמירה על אורח חיים חרדי מלא</w:t>
            </w:r>
            <w:r w:rsidR="00396B09" w:rsidRPr="00F343B2">
              <w:rPr>
                <w:rFonts w:ascii="David" w:hAnsi="David"/>
              </w:rPr>
              <w:t>.</w:t>
            </w:r>
          </w:p>
          <w:p w14:paraId="0B46E268" w14:textId="77777777" w:rsidR="00500AFA" w:rsidRPr="00F343B2" w:rsidRDefault="00500AFA" w:rsidP="00F343B2">
            <w:pPr>
              <w:pStyle w:val="af2"/>
              <w:spacing w:line="360" w:lineRule="auto"/>
              <w:rPr>
                <w:rFonts w:ascii="David" w:hAnsi="David"/>
                <w:b/>
              </w:rPr>
            </w:pPr>
          </w:p>
          <w:p w14:paraId="51C73E65" w14:textId="147306FE" w:rsidR="00A24595" w:rsidRPr="00F343B2" w:rsidRDefault="004A7D2A" w:rsidP="00EB221F">
            <w:pPr>
              <w:pStyle w:val="af2"/>
              <w:numPr>
                <w:ilvl w:val="0"/>
                <w:numId w:val="30"/>
              </w:numPr>
              <w:spacing w:line="360" w:lineRule="auto"/>
              <w:jc w:val="both"/>
              <w:rPr>
                <w:rFonts w:ascii="David" w:hAnsi="David"/>
                <w:b/>
              </w:rPr>
            </w:pPr>
            <w:r w:rsidRPr="00F343B2">
              <w:rPr>
                <w:rFonts w:ascii="David" w:hAnsi="David"/>
                <w:b/>
                <w:rtl/>
              </w:rPr>
              <w:lastRenderedPageBreak/>
              <w:t xml:space="preserve">העמותה </w:t>
            </w:r>
            <w:r w:rsidR="00500AFA" w:rsidRPr="00F343B2">
              <w:rPr>
                <w:rFonts w:ascii="David" w:hAnsi="David"/>
                <w:b/>
                <w:rtl/>
              </w:rPr>
              <w:t>בעלת יכולות מוכחות להקמת מכינה עבור גיוס חרדים לשירות חובה קרבי בצבא</w:t>
            </w:r>
            <w:r w:rsidR="00787674" w:rsidRPr="00F343B2">
              <w:rPr>
                <w:rFonts w:ascii="David" w:hAnsi="David"/>
                <w:b/>
                <w:rtl/>
              </w:rPr>
              <w:t>, בכך ש</w:t>
            </w:r>
            <w:r w:rsidR="00396B09" w:rsidRPr="00483EBE">
              <w:rPr>
                <w:rFonts w:ascii="David" w:hAnsi="David"/>
                <w:b/>
                <w:rtl/>
              </w:rPr>
              <w:t xml:space="preserve">מפעילה כיום מערך ליווי מקיף הכולל מעל </w:t>
            </w:r>
            <w:r w:rsidR="00C94BEA" w:rsidRPr="00F343B2">
              <w:rPr>
                <w:rFonts w:ascii="David" w:hAnsi="David"/>
                <w:bCs/>
              </w:rPr>
              <w:t xml:space="preserve"> </w:t>
            </w:r>
            <w:r w:rsidR="00396B09" w:rsidRPr="00F343B2">
              <w:rPr>
                <w:rFonts w:ascii="David" w:hAnsi="David"/>
                <w:bCs/>
              </w:rPr>
              <w:t>3,000</w:t>
            </w:r>
            <w:r w:rsidR="00396B09" w:rsidRPr="00F343B2">
              <w:rPr>
                <w:rFonts w:ascii="David" w:hAnsi="David"/>
                <w:b/>
              </w:rPr>
              <w:t xml:space="preserve"> </w:t>
            </w:r>
            <w:r w:rsidR="00396B09" w:rsidRPr="00F343B2">
              <w:rPr>
                <w:rFonts w:ascii="David" w:hAnsi="David"/>
                <w:b/>
                <w:rtl/>
              </w:rPr>
              <w:t>חיילים חרדים בשירות פעיל ומעל</w:t>
            </w:r>
            <w:r w:rsidR="00C94BEA" w:rsidRPr="00F343B2">
              <w:rPr>
                <w:rFonts w:ascii="David" w:hAnsi="David"/>
                <w:b/>
                <w:rtl/>
              </w:rPr>
              <w:t xml:space="preserve"> ל-</w:t>
            </w:r>
            <w:r w:rsidR="00396B09" w:rsidRPr="00F343B2">
              <w:rPr>
                <w:rFonts w:ascii="David" w:hAnsi="David"/>
                <w:b/>
                <w:rtl/>
              </w:rPr>
              <w:t xml:space="preserve"> </w:t>
            </w:r>
            <w:r w:rsidR="00396B09" w:rsidRPr="00F343B2">
              <w:rPr>
                <w:rFonts w:ascii="David" w:hAnsi="David"/>
                <w:bCs/>
              </w:rPr>
              <w:t xml:space="preserve">24,000 </w:t>
            </w:r>
            <w:r w:rsidR="00C94BEA" w:rsidRPr="00F343B2">
              <w:rPr>
                <w:rFonts w:ascii="David" w:hAnsi="David"/>
                <w:b/>
                <w:rtl/>
              </w:rPr>
              <w:t xml:space="preserve"> </w:t>
            </w:r>
            <w:r w:rsidR="00396B09" w:rsidRPr="00F343B2">
              <w:rPr>
                <w:rFonts w:ascii="David" w:hAnsi="David"/>
                <w:b/>
                <w:rtl/>
              </w:rPr>
              <w:t>בוגרי</w:t>
            </w:r>
            <w:r w:rsidR="00182F60" w:rsidRPr="00F343B2">
              <w:rPr>
                <w:rFonts w:ascii="David" w:hAnsi="David"/>
                <w:b/>
                <w:rtl/>
              </w:rPr>
              <w:t xml:space="preserve">ם </w:t>
            </w:r>
            <w:r w:rsidR="00396B09" w:rsidRPr="00F343B2">
              <w:rPr>
                <w:rFonts w:ascii="David" w:hAnsi="David"/>
                <w:b/>
                <w:rtl/>
              </w:rPr>
              <w:t xml:space="preserve">לצד מכינות </w:t>
            </w:r>
            <w:proofErr w:type="spellStart"/>
            <w:r w:rsidR="00396B09" w:rsidRPr="00F343B2">
              <w:rPr>
                <w:rFonts w:ascii="David" w:hAnsi="David"/>
                <w:b/>
                <w:rtl/>
              </w:rPr>
              <w:t>קד"צ</w:t>
            </w:r>
            <w:proofErr w:type="spellEnd"/>
            <w:r w:rsidR="00396B09" w:rsidRPr="00F343B2">
              <w:rPr>
                <w:rFonts w:ascii="David" w:hAnsi="David"/>
                <w:b/>
                <w:rtl/>
              </w:rPr>
              <w:t xml:space="preserve"> וישיבות הסדר חרדיות בהן לומדים מאות צעירים מדי שנה. </w:t>
            </w:r>
          </w:p>
          <w:p w14:paraId="63B19928" w14:textId="77777777" w:rsidR="00A24595" w:rsidRPr="00F343B2" w:rsidRDefault="00A24595" w:rsidP="00EB221F">
            <w:pPr>
              <w:pStyle w:val="af2"/>
              <w:spacing w:line="360" w:lineRule="auto"/>
              <w:jc w:val="both"/>
              <w:rPr>
                <w:rFonts w:ascii="David" w:hAnsi="David"/>
                <w:b/>
                <w:rtl/>
              </w:rPr>
            </w:pPr>
          </w:p>
          <w:p w14:paraId="5507182C" w14:textId="37F2C6D3" w:rsidR="00396B09" w:rsidRPr="0067787C" w:rsidRDefault="00396B09" w:rsidP="00EB221F">
            <w:pPr>
              <w:pStyle w:val="af2"/>
              <w:numPr>
                <w:ilvl w:val="0"/>
                <w:numId w:val="30"/>
              </w:numPr>
              <w:spacing w:line="360" w:lineRule="auto"/>
              <w:jc w:val="both"/>
              <w:rPr>
                <w:rFonts w:ascii="David" w:hAnsi="David"/>
                <w:b/>
              </w:rPr>
            </w:pPr>
            <w:r w:rsidRPr="0067787C">
              <w:rPr>
                <w:rFonts w:ascii="David" w:hAnsi="David"/>
                <w:b/>
                <w:rtl/>
              </w:rPr>
              <w:t>העמותה פועלת</w:t>
            </w:r>
            <w:r w:rsidR="006D186F" w:rsidRPr="006F06C0">
              <w:rPr>
                <w:rFonts w:ascii="David" w:hAnsi="David"/>
                <w:b/>
                <w:rtl/>
              </w:rPr>
              <w:t xml:space="preserve"> בהתקשרויות דומות ו</w:t>
            </w:r>
            <w:r w:rsidRPr="00483EBE">
              <w:rPr>
                <w:rFonts w:ascii="David" w:hAnsi="David"/>
                <w:b/>
                <w:rtl/>
              </w:rPr>
              <w:t xml:space="preserve">בשותפות קבועה </w:t>
            </w:r>
            <w:r w:rsidR="006D186F" w:rsidRPr="0067787C">
              <w:rPr>
                <w:rFonts w:ascii="David" w:hAnsi="David"/>
                <w:b/>
                <w:rtl/>
              </w:rPr>
              <w:t xml:space="preserve">מול </w:t>
            </w:r>
            <w:r w:rsidRPr="006F06C0">
              <w:rPr>
                <w:rFonts w:ascii="David" w:hAnsi="David"/>
                <w:b/>
                <w:rtl/>
              </w:rPr>
              <w:t xml:space="preserve">צה"ל, משרד הביטחון, </w:t>
            </w:r>
            <w:r w:rsidRPr="0067787C">
              <w:rPr>
                <w:rFonts w:ascii="David" w:hAnsi="David"/>
                <w:b/>
                <w:rtl/>
              </w:rPr>
              <w:t>ומוכרת כגורם מקצועי מוביל בבניית מודלים מותאמים לשילוב חרדים בשירות</w:t>
            </w:r>
            <w:r w:rsidRPr="0067787C">
              <w:rPr>
                <w:rFonts w:ascii="David" w:hAnsi="David"/>
                <w:b/>
              </w:rPr>
              <w:t>.</w:t>
            </w:r>
            <w:r w:rsidR="0067787C" w:rsidRPr="00483EBE">
              <w:rPr>
                <w:rFonts w:ascii="David" w:hAnsi="David"/>
                <w:b/>
                <w:rtl/>
              </w:rPr>
              <w:t xml:space="preserve"> כמו כן, עובדת עם משרדי ממשלה </w:t>
            </w:r>
            <w:r w:rsidR="0067787C" w:rsidRPr="00483EBE">
              <w:rPr>
                <w:rFonts w:ascii="David" w:hAnsi="David" w:hint="eastAsia"/>
                <w:b/>
                <w:rtl/>
              </w:rPr>
              <w:t>נוספים</w:t>
            </w:r>
            <w:r w:rsidR="0067787C" w:rsidRPr="00483EBE">
              <w:rPr>
                <w:rFonts w:ascii="David" w:hAnsi="David"/>
                <w:b/>
                <w:rtl/>
              </w:rPr>
              <w:t xml:space="preserve"> כגון משרד החינוך ומשרד הרווחה. </w:t>
            </w:r>
          </w:p>
          <w:p w14:paraId="5036EC0B" w14:textId="77777777" w:rsidR="00491EB3" w:rsidRPr="00F343B2" w:rsidRDefault="00491EB3" w:rsidP="00EB221F">
            <w:pPr>
              <w:pStyle w:val="af2"/>
              <w:spacing w:line="360" w:lineRule="auto"/>
              <w:jc w:val="both"/>
              <w:rPr>
                <w:rFonts w:ascii="David" w:hAnsi="David"/>
                <w:b/>
                <w:rtl/>
              </w:rPr>
            </w:pPr>
          </w:p>
          <w:p w14:paraId="0C373E35" w14:textId="4F3D27E4" w:rsidR="00396B09" w:rsidRPr="00C609A8" w:rsidRDefault="00396B09" w:rsidP="00EB221F">
            <w:pPr>
              <w:pStyle w:val="af2"/>
              <w:numPr>
                <w:ilvl w:val="0"/>
                <w:numId w:val="30"/>
              </w:numPr>
              <w:spacing w:line="360" w:lineRule="auto"/>
              <w:jc w:val="both"/>
              <w:rPr>
                <w:rFonts w:ascii="David" w:hAnsi="David"/>
                <w:b/>
                <w:rtl/>
              </w:rPr>
            </w:pPr>
            <w:r w:rsidRPr="00F343B2">
              <w:rPr>
                <w:rFonts w:ascii="David" w:hAnsi="David"/>
                <w:b/>
                <w:rtl/>
              </w:rPr>
              <w:t>הניסיון רב</w:t>
            </w:r>
            <w:r w:rsidR="00C94BEA" w:rsidRPr="00F343B2">
              <w:rPr>
                <w:rFonts w:ascii="David" w:hAnsi="David"/>
                <w:b/>
                <w:rtl/>
              </w:rPr>
              <w:t xml:space="preserve"> ה</w:t>
            </w:r>
            <w:r w:rsidRPr="00F343B2">
              <w:rPr>
                <w:rFonts w:ascii="David" w:hAnsi="David"/>
                <w:b/>
                <w:rtl/>
              </w:rPr>
              <w:t>שנים, הצוות הרב</w:t>
            </w:r>
            <w:r w:rsidR="00C94BEA" w:rsidRPr="00F343B2">
              <w:rPr>
                <w:rFonts w:ascii="David" w:hAnsi="David"/>
                <w:b/>
                <w:rtl/>
              </w:rPr>
              <w:t xml:space="preserve"> </w:t>
            </w:r>
            <w:r w:rsidRPr="00C609A8">
              <w:rPr>
                <w:rFonts w:ascii="David" w:hAnsi="David"/>
                <w:b/>
                <w:rtl/>
              </w:rPr>
              <w:t xml:space="preserve">תחומי הכולל רבנים, יועצים, </w:t>
            </w:r>
            <w:proofErr w:type="spellStart"/>
            <w:r w:rsidRPr="00C609A8">
              <w:rPr>
                <w:rFonts w:ascii="David" w:hAnsi="David"/>
                <w:b/>
                <w:rtl/>
              </w:rPr>
              <w:t>עו"סים</w:t>
            </w:r>
            <w:proofErr w:type="spellEnd"/>
            <w:r w:rsidRPr="00C609A8">
              <w:rPr>
                <w:rFonts w:ascii="David" w:hAnsi="David"/>
                <w:b/>
                <w:rtl/>
              </w:rPr>
              <w:t xml:space="preserve"> ומנהלי שטח והקשרים ההדוקים עם הקהילה החרדית מוכיחים כי </w:t>
            </w:r>
            <w:r w:rsidR="00805237" w:rsidRPr="00C609A8">
              <w:rPr>
                <w:rFonts w:ascii="David" w:hAnsi="David"/>
                <w:b/>
                <w:rtl/>
              </w:rPr>
              <w:t xml:space="preserve">עמותת </w:t>
            </w:r>
            <w:r w:rsidR="00F1337C" w:rsidRPr="00C609A8">
              <w:rPr>
                <w:rFonts w:ascii="David" w:hAnsi="David"/>
                <w:b/>
                <w:rtl/>
              </w:rPr>
              <w:t>'</w:t>
            </w:r>
            <w:r w:rsidRPr="00C609A8">
              <w:rPr>
                <w:rFonts w:ascii="David" w:hAnsi="David"/>
                <w:b/>
                <w:rtl/>
              </w:rPr>
              <w:t>נצח יהודה</w:t>
            </w:r>
            <w:r w:rsidR="00F1337C" w:rsidRPr="00C609A8">
              <w:rPr>
                <w:rFonts w:ascii="David" w:hAnsi="David"/>
                <w:b/>
                <w:rtl/>
              </w:rPr>
              <w:t>'</w:t>
            </w:r>
            <w:r w:rsidRPr="00C609A8">
              <w:rPr>
                <w:rFonts w:ascii="David" w:hAnsi="David"/>
                <w:b/>
                <w:rtl/>
              </w:rPr>
              <w:t xml:space="preserve"> פועלת בתחום המיזם באופן שוטף, מקצועי ומוכח עוד טרם ההתקשרות</w:t>
            </w:r>
            <w:r w:rsidRPr="00C609A8">
              <w:rPr>
                <w:rFonts w:ascii="David" w:hAnsi="David"/>
                <w:b/>
              </w:rPr>
              <w:t>,</w:t>
            </w:r>
            <w:r w:rsidR="00F86DD0" w:rsidRPr="00C609A8">
              <w:rPr>
                <w:rFonts w:ascii="David" w:hAnsi="David"/>
                <w:b/>
                <w:rtl/>
              </w:rPr>
              <w:t xml:space="preserve"> </w:t>
            </w:r>
            <w:r w:rsidRPr="00C609A8">
              <w:rPr>
                <w:rFonts w:ascii="David" w:hAnsi="David"/>
                <w:b/>
                <w:rtl/>
              </w:rPr>
              <w:t xml:space="preserve">ומהווה </w:t>
            </w:r>
            <w:r w:rsidR="00805237" w:rsidRPr="00C609A8">
              <w:rPr>
                <w:rFonts w:ascii="David" w:hAnsi="David"/>
                <w:b/>
                <w:rtl/>
              </w:rPr>
              <w:t>כ</w:t>
            </w:r>
            <w:r w:rsidRPr="00C609A8">
              <w:rPr>
                <w:rFonts w:ascii="David" w:hAnsi="David"/>
                <w:b/>
                <w:rtl/>
              </w:rPr>
              <w:t>ספק ייחודי והמתאים ביותר להובלת מיזם זה</w:t>
            </w:r>
            <w:r w:rsidRPr="00C609A8">
              <w:rPr>
                <w:rFonts w:ascii="David" w:hAnsi="David"/>
                <w:b/>
              </w:rPr>
              <w:t>.</w:t>
            </w:r>
          </w:p>
          <w:p w14:paraId="42F96D92" w14:textId="77777777" w:rsidR="00B03929" w:rsidRPr="00C609A8" w:rsidRDefault="00B03929" w:rsidP="007E623C">
            <w:pPr>
              <w:pStyle w:val="ae"/>
              <w:spacing w:line="360" w:lineRule="auto"/>
              <w:ind w:left="360"/>
              <w:rPr>
                <w:rFonts w:ascii="David" w:hAnsi="David"/>
                <w:b/>
                <w:sz w:val="24"/>
                <w:szCs w:val="24"/>
                <w:rtl/>
              </w:rPr>
            </w:pPr>
          </w:p>
          <w:p w14:paraId="55981195" w14:textId="29AE8CE3" w:rsidR="00ED6735" w:rsidRPr="007E623C" w:rsidRDefault="00ED6735" w:rsidP="00EB221F">
            <w:pPr>
              <w:pStyle w:val="ae"/>
              <w:spacing w:line="360" w:lineRule="auto"/>
              <w:ind w:left="360"/>
              <w:jc w:val="both"/>
              <w:rPr>
                <w:rFonts w:ascii="David" w:hAnsi="David"/>
                <w:b/>
              </w:rPr>
            </w:pPr>
            <w:r w:rsidRPr="007E623C">
              <w:rPr>
                <w:rFonts w:ascii="David" w:hAnsi="David"/>
                <w:sz w:val="24"/>
                <w:szCs w:val="24"/>
                <w:rtl/>
              </w:rPr>
              <w:t xml:space="preserve">לפיכך היחידה רואה ערך בשותפות עם העמותה שהינה בעלת ניסיון </w:t>
            </w:r>
            <w:r w:rsidR="00E359EE">
              <w:rPr>
                <w:rFonts w:ascii="David" w:hAnsi="David" w:hint="cs"/>
                <w:sz w:val="24"/>
                <w:szCs w:val="24"/>
                <w:rtl/>
              </w:rPr>
              <w:t>רב</w:t>
            </w:r>
            <w:r w:rsidR="00966B94">
              <w:rPr>
                <w:rFonts w:ascii="David" w:hAnsi="David" w:hint="cs"/>
                <w:sz w:val="24"/>
                <w:szCs w:val="24"/>
                <w:rtl/>
              </w:rPr>
              <w:t xml:space="preserve">, האמצעים, קשרי הקהילה </w:t>
            </w:r>
            <w:r w:rsidR="00E359EE">
              <w:rPr>
                <w:rFonts w:ascii="David" w:hAnsi="David" w:hint="cs"/>
                <w:sz w:val="24"/>
                <w:szCs w:val="24"/>
                <w:rtl/>
              </w:rPr>
              <w:t>ו</w:t>
            </w:r>
            <w:r w:rsidR="00966B94">
              <w:rPr>
                <w:rFonts w:ascii="David" w:hAnsi="David" w:hint="cs"/>
                <w:sz w:val="24"/>
                <w:szCs w:val="24"/>
                <w:rtl/>
              </w:rPr>
              <w:t>ה</w:t>
            </w:r>
            <w:r w:rsidR="00E359EE">
              <w:rPr>
                <w:rFonts w:ascii="David" w:hAnsi="David" w:hint="cs"/>
                <w:sz w:val="24"/>
                <w:szCs w:val="24"/>
                <w:rtl/>
              </w:rPr>
              <w:t>מומחיות</w:t>
            </w:r>
            <w:r w:rsidR="00966B94">
              <w:rPr>
                <w:rFonts w:ascii="David" w:hAnsi="David" w:hint="cs"/>
                <w:sz w:val="24"/>
                <w:szCs w:val="24"/>
                <w:rtl/>
              </w:rPr>
              <w:t xml:space="preserve"> הבלעדיים</w:t>
            </w:r>
            <w:r w:rsidR="00E359EE">
              <w:rPr>
                <w:rFonts w:ascii="David" w:hAnsi="David" w:hint="cs"/>
                <w:sz w:val="24"/>
                <w:szCs w:val="24"/>
                <w:rtl/>
              </w:rPr>
              <w:t xml:space="preserve"> בגיוס חרדים</w:t>
            </w:r>
            <w:r w:rsidR="00AB5D32">
              <w:rPr>
                <w:rFonts w:ascii="David" w:hAnsi="David" w:hint="cs"/>
                <w:sz w:val="24"/>
                <w:szCs w:val="24"/>
                <w:rtl/>
              </w:rPr>
              <w:t xml:space="preserve"> בהיקפים נרחבים</w:t>
            </w:r>
            <w:r w:rsidR="00E359EE">
              <w:rPr>
                <w:rFonts w:ascii="David" w:hAnsi="David" w:hint="cs"/>
                <w:sz w:val="24"/>
                <w:szCs w:val="24"/>
                <w:rtl/>
              </w:rPr>
              <w:t xml:space="preserve"> לשירות ביטחוני</w:t>
            </w:r>
            <w:r w:rsidR="00AB5D32">
              <w:rPr>
                <w:rFonts w:ascii="David" w:hAnsi="David" w:hint="cs"/>
                <w:sz w:val="24"/>
                <w:szCs w:val="24"/>
                <w:rtl/>
              </w:rPr>
              <w:t xml:space="preserve">, </w:t>
            </w:r>
            <w:r w:rsidR="00966B94">
              <w:rPr>
                <w:rFonts w:ascii="David" w:hAnsi="David" w:hint="cs"/>
                <w:sz w:val="24"/>
                <w:szCs w:val="24"/>
                <w:rtl/>
              </w:rPr>
              <w:t>ה</w:t>
            </w:r>
            <w:r w:rsidR="00222C0D" w:rsidRPr="007E623C">
              <w:rPr>
                <w:rFonts w:ascii="David" w:hAnsi="David"/>
                <w:sz w:val="24"/>
                <w:szCs w:val="24"/>
                <w:rtl/>
              </w:rPr>
              <w:t>מהווה נדבך</w:t>
            </w:r>
            <w:r w:rsidRPr="007E623C">
              <w:rPr>
                <w:rFonts w:ascii="David" w:hAnsi="David"/>
                <w:sz w:val="24"/>
                <w:szCs w:val="24"/>
                <w:rtl/>
              </w:rPr>
              <w:t xml:space="preserve"> משמעותי</w:t>
            </w:r>
            <w:r w:rsidR="00966B94">
              <w:rPr>
                <w:rFonts w:ascii="David" w:hAnsi="David" w:hint="cs"/>
                <w:sz w:val="24"/>
                <w:szCs w:val="24"/>
                <w:rtl/>
              </w:rPr>
              <w:t xml:space="preserve"> להצלחת</w:t>
            </w:r>
            <w:r w:rsidR="00AB5D32">
              <w:rPr>
                <w:rFonts w:ascii="David" w:hAnsi="David" w:hint="cs"/>
                <w:sz w:val="24"/>
                <w:szCs w:val="24"/>
                <w:rtl/>
              </w:rPr>
              <w:t xml:space="preserve"> המיזם המשותף.</w:t>
            </w:r>
          </w:p>
          <w:p w14:paraId="7E992D37" w14:textId="1574D4C5" w:rsidR="000E7E68" w:rsidRPr="007E623C" w:rsidRDefault="000E7E68" w:rsidP="007E623C">
            <w:pPr>
              <w:spacing w:line="360" w:lineRule="auto"/>
              <w:rPr>
                <w:rFonts w:ascii="David" w:hAnsi="David"/>
                <w:b/>
                <w:bCs/>
                <w:u w:val="single"/>
                <w:rtl/>
              </w:rPr>
            </w:pPr>
          </w:p>
        </w:tc>
      </w:tr>
      <w:tr w:rsidR="000E7E68" w:rsidRPr="00F343B2" w14:paraId="0420735E" w14:textId="77777777" w:rsidTr="00EB221F">
        <w:tc>
          <w:tcPr>
            <w:tcW w:w="9344" w:type="dxa"/>
          </w:tcPr>
          <w:p w14:paraId="250D1F66" w14:textId="3E133D91" w:rsidR="000E7E68" w:rsidRPr="007E623C" w:rsidRDefault="000E7E68" w:rsidP="007E623C">
            <w:pPr>
              <w:pStyle w:val="5"/>
              <w:spacing w:line="360" w:lineRule="auto"/>
              <w:jc w:val="both"/>
              <w:rPr>
                <w:rFonts w:ascii="David" w:hAnsi="David" w:cs="David"/>
                <w:b/>
                <w:bCs/>
                <w:sz w:val="24"/>
                <w:szCs w:val="24"/>
                <w:rtl/>
              </w:rPr>
            </w:pPr>
            <w:r w:rsidRPr="007E623C">
              <w:rPr>
                <w:rFonts w:ascii="David" w:hAnsi="David" w:cs="David"/>
                <w:b/>
                <w:bCs/>
                <w:sz w:val="24"/>
                <w:szCs w:val="24"/>
                <w:rtl/>
              </w:rPr>
              <w:lastRenderedPageBreak/>
              <w:t xml:space="preserve">הוכחת </w:t>
            </w:r>
            <w:r w:rsidR="00710F30" w:rsidRPr="007E623C">
              <w:rPr>
                <w:rFonts w:ascii="David" w:hAnsi="David" w:cs="David"/>
                <w:b/>
                <w:bCs/>
                <w:sz w:val="24"/>
                <w:szCs w:val="24"/>
                <w:rtl/>
              </w:rPr>
              <w:t>ה</w:t>
            </w:r>
            <w:r w:rsidRPr="007E623C">
              <w:rPr>
                <w:rFonts w:ascii="David" w:hAnsi="David" w:cs="David"/>
                <w:b/>
                <w:bCs/>
                <w:sz w:val="24"/>
                <w:szCs w:val="24"/>
                <w:rtl/>
              </w:rPr>
              <w:t xml:space="preserve">יתרון </w:t>
            </w:r>
            <w:r w:rsidR="00710F30" w:rsidRPr="007E623C">
              <w:rPr>
                <w:rFonts w:ascii="David" w:hAnsi="David" w:cs="David"/>
                <w:b/>
                <w:bCs/>
                <w:sz w:val="24"/>
                <w:szCs w:val="24"/>
                <w:rtl/>
              </w:rPr>
              <w:t>ה</w:t>
            </w:r>
            <w:r w:rsidRPr="007E623C">
              <w:rPr>
                <w:rFonts w:ascii="David" w:hAnsi="David" w:cs="David"/>
                <w:b/>
                <w:bCs/>
                <w:sz w:val="24"/>
                <w:szCs w:val="24"/>
                <w:rtl/>
              </w:rPr>
              <w:t>כלכלי בעריכת ההתקשרות כמיזם משותף, וזאת בשים לב להשתתפות של הספק במיזם, וכן במומחיות של הספק</w:t>
            </w:r>
            <w:r w:rsidR="00710F30" w:rsidRPr="007E623C">
              <w:rPr>
                <w:rFonts w:ascii="David" w:hAnsi="David" w:cs="David"/>
                <w:b/>
                <w:bCs/>
                <w:sz w:val="24"/>
                <w:szCs w:val="24"/>
                <w:rtl/>
              </w:rPr>
              <w:t>:</w:t>
            </w:r>
          </w:p>
          <w:p w14:paraId="73E86C6C" w14:textId="46574E63" w:rsidR="006A7622" w:rsidRPr="007E623C" w:rsidRDefault="0072355C" w:rsidP="007E623C">
            <w:pPr>
              <w:spacing w:line="360" w:lineRule="auto"/>
              <w:jc w:val="both"/>
              <w:rPr>
                <w:rFonts w:ascii="David" w:hAnsi="David"/>
                <w:b/>
                <w:rtl/>
              </w:rPr>
            </w:pPr>
            <w:r w:rsidRPr="007E623C">
              <w:rPr>
                <w:rFonts w:ascii="David" w:hAnsi="David"/>
                <w:b/>
                <w:rtl/>
              </w:rPr>
              <w:t>ה</w:t>
            </w:r>
            <w:r w:rsidR="00C03D38" w:rsidRPr="007E623C">
              <w:rPr>
                <w:rFonts w:ascii="David" w:hAnsi="David"/>
                <w:b/>
                <w:rtl/>
              </w:rPr>
              <w:t xml:space="preserve">מיזם </w:t>
            </w:r>
            <w:r w:rsidRPr="007E623C">
              <w:rPr>
                <w:rFonts w:ascii="David" w:hAnsi="David"/>
                <w:b/>
                <w:rtl/>
              </w:rPr>
              <w:t>ה</w:t>
            </w:r>
            <w:r w:rsidR="00C03D38" w:rsidRPr="007E623C">
              <w:rPr>
                <w:rFonts w:ascii="David" w:hAnsi="David"/>
                <w:b/>
                <w:rtl/>
              </w:rPr>
              <w:t>משותף</w:t>
            </w:r>
            <w:r w:rsidR="00DE5029" w:rsidRPr="007E623C">
              <w:rPr>
                <w:rFonts w:ascii="David" w:hAnsi="David"/>
                <w:b/>
                <w:rtl/>
              </w:rPr>
              <w:t xml:space="preserve"> י</w:t>
            </w:r>
            <w:r w:rsidR="00C03D38" w:rsidRPr="007E623C">
              <w:rPr>
                <w:rFonts w:ascii="David" w:hAnsi="David"/>
                <w:b/>
                <w:rtl/>
              </w:rPr>
              <w:t xml:space="preserve">הווה מהלך יעיל ומשתלם </w:t>
            </w:r>
            <w:r w:rsidR="0088641B" w:rsidRPr="007E623C">
              <w:rPr>
                <w:rFonts w:ascii="David" w:hAnsi="David"/>
                <w:b/>
                <w:rtl/>
              </w:rPr>
              <w:t xml:space="preserve">חברתית וכלכלית </w:t>
            </w:r>
            <w:r w:rsidR="00C03D38" w:rsidRPr="007E623C">
              <w:rPr>
                <w:rFonts w:ascii="David" w:hAnsi="David"/>
                <w:b/>
                <w:rtl/>
              </w:rPr>
              <w:t>למדינה.</w:t>
            </w:r>
            <w:r w:rsidR="006A7622" w:rsidRPr="007E623C">
              <w:rPr>
                <w:rFonts w:ascii="David" w:hAnsi="David"/>
                <w:b/>
                <w:rtl/>
              </w:rPr>
              <w:t xml:space="preserve"> </w:t>
            </w:r>
          </w:p>
          <w:p w14:paraId="0F987EF4" w14:textId="592DF156" w:rsidR="00C03D38" w:rsidRPr="001F42E0" w:rsidRDefault="00C03D38" w:rsidP="00B33565">
            <w:pPr>
              <w:spacing w:line="360" w:lineRule="auto"/>
              <w:jc w:val="both"/>
              <w:rPr>
                <w:rFonts w:ascii="David" w:hAnsi="David"/>
                <w:b/>
              </w:rPr>
            </w:pPr>
            <w:r w:rsidRPr="007E623C">
              <w:rPr>
                <w:rFonts w:ascii="David" w:hAnsi="David"/>
                <w:b/>
                <w:rtl/>
              </w:rPr>
              <w:t>העמותה פועלת ללא כוונת רווח</w:t>
            </w:r>
            <w:r w:rsidR="00B33565">
              <w:rPr>
                <w:rFonts w:ascii="David" w:hAnsi="David" w:hint="cs"/>
                <w:b/>
                <w:rtl/>
              </w:rPr>
              <w:t>.</w:t>
            </w:r>
            <w:r w:rsidRPr="007E623C">
              <w:rPr>
                <w:rFonts w:ascii="David" w:hAnsi="David"/>
                <w:b/>
                <w:rtl/>
              </w:rPr>
              <w:t xml:space="preserve"> </w:t>
            </w:r>
          </w:p>
          <w:p w14:paraId="684AFD3A" w14:textId="055071CF" w:rsidR="00C03D38" w:rsidRPr="007E623C" w:rsidRDefault="00C03D38" w:rsidP="007E623C">
            <w:pPr>
              <w:spacing w:line="360" w:lineRule="auto"/>
              <w:jc w:val="both"/>
              <w:rPr>
                <w:rFonts w:ascii="David" w:hAnsi="David"/>
                <w:b/>
              </w:rPr>
            </w:pPr>
            <w:r w:rsidRPr="007E623C">
              <w:rPr>
                <w:rFonts w:ascii="David" w:hAnsi="David"/>
                <w:b/>
                <w:rtl/>
              </w:rPr>
              <w:t xml:space="preserve">העמותה מביאה למיזם תשתיות קיימות, צוות מקצועי מנוסה, ומערך ארצי פעיל שכבר מלווה אלפי חיילים ונערים חרדים. בכך </w:t>
            </w:r>
            <w:r w:rsidR="006A7622" w:rsidRPr="00483EBE">
              <w:rPr>
                <w:rFonts w:ascii="David" w:hAnsi="David" w:hint="eastAsia"/>
                <w:b/>
                <w:rtl/>
              </w:rPr>
              <w:t>יחסכו</w:t>
            </w:r>
            <w:r w:rsidR="006A7622" w:rsidRPr="00483EBE">
              <w:rPr>
                <w:rFonts w:ascii="David" w:hAnsi="David"/>
                <w:b/>
                <w:rtl/>
              </w:rPr>
              <w:t xml:space="preserve"> </w:t>
            </w:r>
            <w:r w:rsidRPr="007E623C">
              <w:rPr>
                <w:rFonts w:ascii="David" w:hAnsi="David"/>
                <w:b/>
                <w:rtl/>
              </w:rPr>
              <w:t>למדינה</w:t>
            </w:r>
            <w:r w:rsidR="00F90535" w:rsidRPr="007E623C">
              <w:rPr>
                <w:rFonts w:ascii="David" w:hAnsi="David"/>
                <w:b/>
                <w:rtl/>
              </w:rPr>
              <w:t xml:space="preserve"> משאבים </w:t>
            </w:r>
            <w:r w:rsidR="008E034C">
              <w:rPr>
                <w:rFonts w:ascii="David" w:hAnsi="David" w:hint="cs"/>
                <w:b/>
                <w:rtl/>
              </w:rPr>
              <w:t xml:space="preserve">(זמן וכסף) </w:t>
            </w:r>
            <w:r w:rsidR="00F90535" w:rsidRPr="007E623C">
              <w:rPr>
                <w:rFonts w:ascii="David" w:hAnsi="David"/>
                <w:b/>
                <w:rtl/>
              </w:rPr>
              <w:t>ועלויות הקמה ה</w:t>
            </w:r>
            <w:r w:rsidR="008E034C">
              <w:rPr>
                <w:rFonts w:ascii="David" w:hAnsi="David" w:hint="cs"/>
                <w:b/>
                <w:rtl/>
              </w:rPr>
              <w:t>כוללות</w:t>
            </w:r>
            <w:r w:rsidR="006F06C0">
              <w:rPr>
                <w:rFonts w:ascii="David" w:hAnsi="David" w:hint="cs"/>
                <w:b/>
                <w:rtl/>
              </w:rPr>
              <w:t xml:space="preserve"> </w:t>
            </w:r>
            <w:r w:rsidRPr="007E623C">
              <w:rPr>
                <w:rFonts w:ascii="David" w:hAnsi="David"/>
                <w:b/>
                <w:rtl/>
              </w:rPr>
              <w:t>גיוס כוח אדם</w:t>
            </w:r>
            <w:r w:rsidR="008E034C">
              <w:rPr>
                <w:rFonts w:ascii="David" w:hAnsi="David" w:hint="cs"/>
                <w:b/>
                <w:rtl/>
              </w:rPr>
              <w:t xml:space="preserve"> והכשרתו</w:t>
            </w:r>
            <w:r w:rsidRPr="007E623C">
              <w:rPr>
                <w:rFonts w:ascii="David" w:hAnsi="David"/>
                <w:b/>
                <w:rtl/>
              </w:rPr>
              <w:t>, בניית אמון מול הקהילה החרדית ופיתוח מודלים תפעוליים ייעודיים</w:t>
            </w:r>
            <w:r w:rsidR="008E034C">
              <w:rPr>
                <w:rFonts w:ascii="David" w:hAnsi="David" w:hint="cs"/>
                <w:b/>
                <w:rtl/>
              </w:rPr>
              <w:t xml:space="preserve"> </w:t>
            </w:r>
            <w:r w:rsidR="00590C42" w:rsidRPr="007E623C">
              <w:rPr>
                <w:rFonts w:ascii="David" w:hAnsi="David"/>
                <w:b/>
                <w:rtl/>
              </w:rPr>
              <w:t>ו</w:t>
            </w:r>
            <w:r w:rsidRPr="007E623C">
              <w:rPr>
                <w:rFonts w:ascii="David" w:hAnsi="David"/>
                <w:b/>
                <w:rtl/>
              </w:rPr>
              <w:t>תהליכים שלגוף חדש היו גוזלים זמן רב ומשאבים רבים</w:t>
            </w:r>
            <w:r w:rsidRPr="007E623C">
              <w:rPr>
                <w:rFonts w:ascii="David" w:hAnsi="David"/>
                <w:b/>
              </w:rPr>
              <w:t>.</w:t>
            </w:r>
          </w:p>
          <w:p w14:paraId="1FE188D1" w14:textId="4AE62A56" w:rsidR="00C03D38" w:rsidRPr="001F42E0" w:rsidRDefault="00C03D38" w:rsidP="007E623C">
            <w:pPr>
              <w:spacing w:line="360" w:lineRule="auto"/>
              <w:jc w:val="both"/>
              <w:rPr>
                <w:rFonts w:ascii="David" w:hAnsi="David"/>
                <w:b/>
              </w:rPr>
            </w:pPr>
            <w:r w:rsidRPr="001F42E0">
              <w:rPr>
                <w:rFonts w:ascii="David" w:hAnsi="David"/>
                <w:b/>
                <w:rtl/>
              </w:rPr>
              <w:t>בנוסף</w:t>
            </w:r>
            <w:r w:rsidR="00295EA2" w:rsidRPr="001F42E0">
              <w:rPr>
                <w:rFonts w:ascii="David" w:hAnsi="David"/>
                <w:b/>
                <w:rtl/>
              </w:rPr>
              <w:t xml:space="preserve"> </w:t>
            </w:r>
            <w:r w:rsidRPr="001F42E0">
              <w:rPr>
                <w:rFonts w:ascii="David" w:hAnsi="David"/>
                <w:b/>
                <w:rtl/>
              </w:rPr>
              <w:t xml:space="preserve">למומחיות הייחודית של </w:t>
            </w:r>
            <w:r w:rsidR="00590C42" w:rsidRPr="001F42E0">
              <w:rPr>
                <w:rFonts w:ascii="David" w:hAnsi="David"/>
                <w:b/>
                <w:rtl/>
              </w:rPr>
              <w:t xml:space="preserve">עמותת </w:t>
            </w:r>
            <w:r w:rsidR="0046236C" w:rsidRPr="001F42E0">
              <w:rPr>
                <w:rFonts w:ascii="David" w:hAnsi="David"/>
                <w:b/>
                <w:rtl/>
              </w:rPr>
              <w:t>'</w:t>
            </w:r>
            <w:r w:rsidRPr="001F42E0">
              <w:rPr>
                <w:rFonts w:ascii="David" w:hAnsi="David"/>
                <w:b/>
                <w:rtl/>
              </w:rPr>
              <w:t>נצח יהודה</w:t>
            </w:r>
            <w:r w:rsidR="0046236C" w:rsidRPr="001F42E0">
              <w:rPr>
                <w:rFonts w:ascii="David" w:hAnsi="David"/>
                <w:b/>
                <w:rtl/>
              </w:rPr>
              <w:t>'</w:t>
            </w:r>
            <w:r w:rsidRPr="001F42E0">
              <w:rPr>
                <w:rFonts w:ascii="David" w:hAnsi="David"/>
                <w:b/>
                <w:rtl/>
              </w:rPr>
              <w:t xml:space="preserve"> בשילוב חרדים במסגר</w:t>
            </w:r>
            <w:r w:rsidR="00295EA2" w:rsidRPr="001F42E0">
              <w:rPr>
                <w:rFonts w:ascii="David" w:hAnsi="David"/>
                <w:b/>
                <w:rtl/>
              </w:rPr>
              <w:t>ו</w:t>
            </w:r>
            <w:r w:rsidRPr="001F42E0">
              <w:rPr>
                <w:rFonts w:ascii="David" w:hAnsi="David"/>
                <w:b/>
                <w:rtl/>
              </w:rPr>
              <w:t>ת ביטחוני</w:t>
            </w:r>
            <w:r w:rsidR="00295EA2" w:rsidRPr="001F42E0">
              <w:rPr>
                <w:rFonts w:ascii="David" w:hAnsi="David"/>
                <w:b/>
                <w:rtl/>
              </w:rPr>
              <w:t>ו</w:t>
            </w:r>
            <w:r w:rsidRPr="001F42E0">
              <w:rPr>
                <w:rFonts w:ascii="David" w:hAnsi="David"/>
                <w:b/>
                <w:rtl/>
              </w:rPr>
              <w:t>ת יש תרומה ישירה ליעילות הכלכלית של המיזם</w:t>
            </w:r>
            <w:r w:rsidR="00295EA2" w:rsidRPr="001F42E0">
              <w:rPr>
                <w:rFonts w:ascii="David" w:hAnsi="David"/>
                <w:b/>
                <w:rtl/>
              </w:rPr>
              <w:t xml:space="preserve">, </w:t>
            </w:r>
            <w:r w:rsidRPr="001F42E0">
              <w:rPr>
                <w:rFonts w:ascii="David" w:hAnsi="David"/>
                <w:b/>
                <w:rtl/>
              </w:rPr>
              <w:t>שכן היא מצמצמת נשירה, משפרת את איכות השירות ומעלה את שיעורי ההשתלבות בתעסוקה</w:t>
            </w:r>
            <w:r w:rsidR="0072355C" w:rsidRPr="001F42E0">
              <w:rPr>
                <w:rFonts w:ascii="David" w:hAnsi="David"/>
                <w:b/>
                <w:rtl/>
              </w:rPr>
              <w:t>,</w:t>
            </w:r>
            <w:r w:rsidRPr="001F42E0">
              <w:rPr>
                <w:rFonts w:ascii="David" w:hAnsi="David"/>
                <w:b/>
                <w:rtl/>
              </w:rPr>
              <w:t xml:space="preserve"> תוצאות שלהן השפעה חברתית וכלכלית רחבה</w:t>
            </w:r>
            <w:r w:rsidR="008E034C">
              <w:rPr>
                <w:rFonts w:ascii="David" w:hAnsi="David" w:hint="cs"/>
                <w:b/>
                <w:rtl/>
              </w:rPr>
              <w:t xml:space="preserve"> לטווח הקצר ולטווח </w:t>
            </w:r>
            <w:r w:rsidR="0086673D">
              <w:rPr>
                <w:rFonts w:ascii="David" w:hAnsi="David" w:hint="cs"/>
                <w:b/>
                <w:rtl/>
              </w:rPr>
              <w:t xml:space="preserve">הארוך. </w:t>
            </w:r>
          </w:p>
          <w:p w14:paraId="5C18251F" w14:textId="4CB516D8" w:rsidR="00625149" w:rsidRPr="007E623C" w:rsidRDefault="00625149" w:rsidP="007E623C">
            <w:pPr>
              <w:spacing w:line="360" w:lineRule="auto"/>
              <w:jc w:val="both"/>
              <w:rPr>
                <w:rFonts w:ascii="David" w:hAnsi="David"/>
                <w:b/>
              </w:rPr>
            </w:pPr>
            <w:r w:rsidRPr="007E623C">
              <w:rPr>
                <w:rFonts w:ascii="David" w:hAnsi="David"/>
                <w:b/>
                <w:rtl/>
              </w:rPr>
              <w:t xml:space="preserve">כמו-כן, חשוב לציין כי </w:t>
            </w:r>
            <w:r w:rsidR="00056059" w:rsidRPr="007E623C">
              <w:rPr>
                <w:rFonts w:ascii="David" w:hAnsi="David"/>
                <w:b/>
                <w:rtl/>
              </w:rPr>
              <w:t>עמותת 'נצח יהודה' מתחייבת להשתתף ב-</w:t>
            </w:r>
            <w:r w:rsidRPr="007E623C">
              <w:rPr>
                <w:rFonts w:ascii="David" w:hAnsi="David"/>
                <w:b/>
                <w:rtl/>
              </w:rPr>
              <w:t xml:space="preserve">50% </w:t>
            </w:r>
            <w:r w:rsidR="00056059" w:rsidRPr="007E623C">
              <w:rPr>
                <w:rFonts w:ascii="David" w:hAnsi="David"/>
                <w:b/>
                <w:rtl/>
              </w:rPr>
              <w:t>מעלות המיזם</w:t>
            </w:r>
          </w:p>
          <w:p w14:paraId="143F2388" w14:textId="5A3A4285" w:rsidR="00C03D38" w:rsidRDefault="0072355C" w:rsidP="007E623C">
            <w:pPr>
              <w:spacing w:line="360" w:lineRule="auto"/>
              <w:jc w:val="both"/>
              <w:rPr>
                <w:rFonts w:ascii="David" w:hAnsi="David"/>
                <w:b/>
                <w:rtl/>
              </w:rPr>
            </w:pPr>
            <w:r w:rsidRPr="007E623C">
              <w:rPr>
                <w:rFonts w:ascii="David" w:hAnsi="David"/>
                <w:b/>
                <w:rtl/>
              </w:rPr>
              <w:t xml:space="preserve">אי לכך, </w:t>
            </w:r>
            <w:r w:rsidR="00C03D38" w:rsidRPr="007E623C">
              <w:rPr>
                <w:rFonts w:ascii="David" w:hAnsi="David"/>
                <w:b/>
                <w:rtl/>
              </w:rPr>
              <w:t>שיתוף הפעולה במתכונת של מיזם משותף מהווה פתרון חסכוני, מקצועי ובר-קיימא</w:t>
            </w:r>
            <w:r w:rsidR="00590C42" w:rsidRPr="007E623C">
              <w:rPr>
                <w:rFonts w:ascii="David" w:hAnsi="David"/>
                <w:b/>
                <w:rtl/>
              </w:rPr>
              <w:t>,</w:t>
            </w:r>
            <w:r w:rsidR="00C03D38" w:rsidRPr="00483EBE">
              <w:rPr>
                <w:rFonts w:ascii="David" w:hAnsi="David"/>
                <w:b/>
              </w:rPr>
              <w:t xml:space="preserve"> </w:t>
            </w:r>
            <w:r w:rsidR="00C03D38" w:rsidRPr="007E623C">
              <w:rPr>
                <w:rFonts w:ascii="David" w:hAnsi="David"/>
                <w:b/>
                <w:rtl/>
              </w:rPr>
              <w:t xml:space="preserve">הממקסם את תרומת המדינה ואת משאביה תוך שימוש בניסיון, בתשתיות וביכולות שכבר קיימות בעמותת </w:t>
            </w:r>
            <w:r w:rsidR="0046236C" w:rsidRPr="007E623C">
              <w:rPr>
                <w:rFonts w:ascii="David" w:hAnsi="David"/>
                <w:b/>
                <w:rtl/>
              </w:rPr>
              <w:t>'</w:t>
            </w:r>
            <w:r w:rsidR="00C03D38" w:rsidRPr="007E623C">
              <w:rPr>
                <w:rFonts w:ascii="David" w:hAnsi="David"/>
                <w:b/>
                <w:rtl/>
              </w:rPr>
              <w:t>נצח יהוד</w:t>
            </w:r>
            <w:r w:rsidR="003B77EE" w:rsidRPr="007E623C">
              <w:rPr>
                <w:rFonts w:ascii="David" w:hAnsi="David"/>
                <w:b/>
                <w:rtl/>
              </w:rPr>
              <w:t xml:space="preserve">ה'. </w:t>
            </w:r>
          </w:p>
          <w:p w14:paraId="542C6BEE" w14:textId="7CC60F3E" w:rsidR="0086673D" w:rsidRDefault="0086673D" w:rsidP="007E623C">
            <w:pPr>
              <w:spacing w:line="360" w:lineRule="auto"/>
              <w:jc w:val="both"/>
              <w:rPr>
                <w:rFonts w:ascii="David" w:hAnsi="David"/>
                <w:b/>
                <w:rtl/>
              </w:rPr>
            </w:pPr>
            <w:r>
              <w:rPr>
                <w:rFonts w:ascii="David" w:hAnsi="David" w:hint="cs"/>
                <w:b/>
                <w:rtl/>
              </w:rPr>
              <w:t>שילוב המשאבים הקיימים במשרד יחד עם הידע, הניסיון,</w:t>
            </w:r>
            <w:r w:rsidR="008B675E">
              <w:rPr>
                <w:rFonts w:ascii="David" w:hAnsi="David" w:hint="cs"/>
                <w:b/>
                <w:rtl/>
              </w:rPr>
              <w:t xml:space="preserve"> התשתית הקיימת בעמותה </w:t>
            </w:r>
            <w:r>
              <w:rPr>
                <w:rFonts w:ascii="David" w:hAnsi="David" w:hint="cs"/>
                <w:b/>
                <w:rtl/>
              </w:rPr>
              <w:t>ויכולות</w:t>
            </w:r>
            <w:r w:rsidR="008B675E">
              <w:rPr>
                <w:rFonts w:ascii="David" w:hAnsi="David" w:hint="cs"/>
                <w:b/>
                <w:rtl/>
              </w:rPr>
              <w:t>יה</w:t>
            </w:r>
            <w:r>
              <w:rPr>
                <w:rFonts w:ascii="David" w:hAnsi="David" w:hint="cs"/>
                <w:b/>
                <w:rtl/>
              </w:rPr>
              <w:t xml:space="preserve"> המבוססות של העמותה מהווים נדבך חשוב להצלחת הפרויקט. </w:t>
            </w:r>
          </w:p>
          <w:p w14:paraId="5543BA94" w14:textId="22599FC0" w:rsidR="007665DE" w:rsidRDefault="007665DE" w:rsidP="007E623C">
            <w:pPr>
              <w:spacing w:line="360" w:lineRule="auto"/>
              <w:jc w:val="both"/>
              <w:rPr>
                <w:rFonts w:ascii="David" w:hAnsi="David"/>
                <w:b/>
                <w:rtl/>
              </w:rPr>
            </w:pPr>
          </w:p>
          <w:p w14:paraId="037A411C" w14:textId="77777777" w:rsidR="000E7E68" w:rsidRPr="007E623C" w:rsidRDefault="000E7E68" w:rsidP="007E623C">
            <w:pPr>
              <w:spacing w:line="360" w:lineRule="auto"/>
              <w:rPr>
                <w:rFonts w:ascii="David" w:hAnsi="David"/>
                <w:bCs/>
                <w:u w:val="single"/>
                <w:rtl/>
              </w:rPr>
            </w:pPr>
          </w:p>
        </w:tc>
      </w:tr>
      <w:tr w:rsidR="0078693B" w:rsidRPr="00F343B2" w14:paraId="030702E5" w14:textId="77777777" w:rsidTr="00EB221F">
        <w:tc>
          <w:tcPr>
            <w:tcW w:w="9344" w:type="dxa"/>
          </w:tcPr>
          <w:p w14:paraId="6BF6865B" w14:textId="032DBFC4" w:rsidR="0078693B" w:rsidRPr="007E623C" w:rsidRDefault="00666F40" w:rsidP="007E623C">
            <w:pPr>
              <w:spacing w:line="360" w:lineRule="auto"/>
              <w:rPr>
                <w:rFonts w:ascii="David" w:hAnsi="David"/>
                <w:b/>
                <w:u w:val="single"/>
                <w:rtl/>
              </w:rPr>
            </w:pPr>
            <w:r w:rsidRPr="007E623C">
              <w:rPr>
                <w:rFonts w:ascii="David" w:hAnsi="David"/>
                <w:bCs/>
                <w:rtl/>
              </w:rPr>
              <w:lastRenderedPageBreak/>
              <w:t>תוצרים</w:t>
            </w:r>
            <w:r w:rsidR="00710F30" w:rsidRPr="007E623C">
              <w:rPr>
                <w:rFonts w:ascii="David" w:hAnsi="David"/>
                <w:bCs/>
                <w:rtl/>
              </w:rPr>
              <w:t xml:space="preserve"> - </w:t>
            </w:r>
            <w:r w:rsidR="00FA76EC" w:rsidRPr="007E623C">
              <w:rPr>
                <w:rFonts w:ascii="David" w:hAnsi="David"/>
                <w:b/>
                <w:highlight w:val="yellow"/>
                <w:rtl/>
              </w:rPr>
              <w:t>יש לציין</w:t>
            </w:r>
            <w:r w:rsidR="00E12EFB" w:rsidRPr="007E623C">
              <w:rPr>
                <w:rFonts w:ascii="David" w:hAnsi="David"/>
                <w:b/>
                <w:highlight w:val="yellow"/>
                <w:rtl/>
              </w:rPr>
              <w:t xml:space="preserve"> מהם התוצרים שיתקבלו מהמיזם</w:t>
            </w:r>
            <w:r w:rsidR="00FA76EC" w:rsidRPr="007E623C">
              <w:rPr>
                <w:rFonts w:ascii="David" w:hAnsi="David"/>
                <w:b/>
                <w:highlight w:val="yellow"/>
                <w:rtl/>
              </w:rPr>
              <w:t xml:space="preserve"> </w:t>
            </w:r>
            <w:r w:rsidR="00E12EFB" w:rsidRPr="007E623C">
              <w:rPr>
                <w:rFonts w:ascii="David" w:hAnsi="David"/>
                <w:b/>
                <w:highlight w:val="yellow"/>
                <w:rtl/>
              </w:rPr>
              <w:t>ו</w:t>
            </w:r>
            <w:r w:rsidR="00FA76EC" w:rsidRPr="007E623C">
              <w:rPr>
                <w:rFonts w:ascii="David" w:hAnsi="David"/>
                <w:b/>
                <w:highlight w:val="yellow"/>
                <w:rtl/>
              </w:rPr>
              <w:t xml:space="preserve">למי </w:t>
            </w:r>
            <w:r w:rsidR="00E12EFB" w:rsidRPr="007E623C">
              <w:rPr>
                <w:rFonts w:ascii="David" w:hAnsi="David"/>
                <w:b/>
                <w:highlight w:val="yellow"/>
                <w:rtl/>
              </w:rPr>
              <w:t xml:space="preserve">ישמרו </w:t>
            </w:r>
            <w:r w:rsidR="00FA76EC" w:rsidRPr="007E623C">
              <w:rPr>
                <w:rFonts w:ascii="David" w:hAnsi="David"/>
                <w:b/>
                <w:highlight w:val="yellow"/>
                <w:rtl/>
              </w:rPr>
              <w:t xml:space="preserve">הזכויות על תוצרי הפעילות (תוצאות מחקרים, </w:t>
            </w:r>
            <w:proofErr w:type="spellStart"/>
            <w:r w:rsidR="00FA76EC" w:rsidRPr="007E623C">
              <w:rPr>
                <w:rFonts w:ascii="David" w:hAnsi="David"/>
                <w:b/>
                <w:highlight w:val="yellow"/>
                <w:rtl/>
              </w:rPr>
              <w:t>תכניות</w:t>
            </w:r>
            <w:proofErr w:type="spellEnd"/>
            <w:r w:rsidR="00FA76EC" w:rsidRPr="007E623C">
              <w:rPr>
                <w:rFonts w:ascii="David" w:hAnsi="David"/>
                <w:b/>
                <w:highlight w:val="yellow"/>
                <w:rtl/>
              </w:rPr>
              <w:t xml:space="preserve"> לימוד, פיתוח שירותים וכדומה):</w:t>
            </w:r>
          </w:p>
          <w:p w14:paraId="16E839C0" w14:textId="0E5D21CB" w:rsidR="003D0569" w:rsidRPr="001F42E0" w:rsidRDefault="003D0569" w:rsidP="009C5F43">
            <w:pPr>
              <w:spacing w:line="360" w:lineRule="auto"/>
              <w:jc w:val="both"/>
              <w:rPr>
                <w:rFonts w:ascii="David" w:hAnsi="David"/>
                <w:b/>
              </w:rPr>
            </w:pPr>
            <w:r w:rsidRPr="007E623C">
              <w:rPr>
                <w:rFonts w:ascii="David" w:hAnsi="David"/>
                <w:b/>
                <w:rtl/>
              </w:rPr>
              <w:t xml:space="preserve">מתוך </w:t>
            </w:r>
            <w:r w:rsidR="00301BD9" w:rsidRPr="007E623C">
              <w:rPr>
                <w:rFonts w:ascii="David" w:hAnsi="David"/>
                <w:b/>
                <w:rtl/>
              </w:rPr>
              <w:t xml:space="preserve">התוכניות של </w:t>
            </w:r>
            <w:r w:rsidRPr="001F42E0">
              <w:rPr>
                <w:rFonts w:ascii="David" w:hAnsi="David"/>
                <w:b/>
                <w:rtl/>
              </w:rPr>
              <w:t>המיזם המשותף צפויים להתקבל תוצרים מעשיים ותוכניים רחבי היקף</w:t>
            </w:r>
            <w:r w:rsidRPr="001F42E0">
              <w:rPr>
                <w:rFonts w:ascii="David" w:hAnsi="David"/>
                <w:b/>
              </w:rPr>
              <w:t>:</w:t>
            </w:r>
          </w:p>
          <w:p w14:paraId="65FC2DC6" w14:textId="11C835A7" w:rsidR="003D0569" w:rsidRPr="007E623C" w:rsidRDefault="003D0569" w:rsidP="009C5F43">
            <w:pPr>
              <w:numPr>
                <w:ilvl w:val="0"/>
                <w:numId w:val="22"/>
              </w:numPr>
              <w:spacing w:line="360" w:lineRule="auto"/>
              <w:jc w:val="both"/>
              <w:rPr>
                <w:rFonts w:ascii="David" w:hAnsi="David"/>
                <w:b/>
              </w:rPr>
            </w:pPr>
            <w:r w:rsidRPr="007E623C">
              <w:rPr>
                <w:rFonts w:ascii="David" w:hAnsi="David"/>
                <w:b/>
                <w:rtl/>
              </w:rPr>
              <w:t xml:space="preserve">גיוס, ליווי והכשרה של </w:t>
            </w:r>
            <w:r w:rsidR="00A80090">
              <w:rPr>
                <w:rFonts w:ascii="David" w:hAnsi="David" w:hint="cs"/>
                <w:b/>
                <w:rtl/>
              </w:rPr>
              <w:t xml:space="preserve">כ- 100 </w:t>
            </w:r>
            <w:r w:rsidRPr="007E623C">
              <w:rPr>
                <w:rFonts w:ascii="David" w:hAnsi="David"/>
                <w:b/>
                <w:rtl/>
              </w:rPr>
              <w:t>צעירים חרדים לשירות ביטחוני משמעותי במג"ב</w:t>
            </w:r>
            <w:r w:rsidR="00301BD9" w:rsidRPr="007E623C">
              <w:rPr>
                <w:rFonts w:ascii="David" w:hAnsi="David"/>
                <w:b/>
                <w:rtl/>
              </w:rPr>
              <w:t xml:space="preserve">  ובמשטרה</w:t>
            </w:r>
            <w:r w:rsidR="007022B2" w:rsidRPr="007E623C">
              <w:rPr>
                <w:rFonts w:ascii="David" w:hAnsi="David"/>
                <w:b/>
                <w:rtl/>
              </w:rPr>
              <w:t>.</w:t>
            </w:r>
            <w:r w:rsidR="00625149" w:rsidRPr="007E623C">
              <w:rPr>
                <w:rFonts w:ascii="David" w:hAnsi="David"/>
                <w:b/>
                <w:rtl/>
              </w:rPr>
              <w:t xml:space="preserve"> </w:t>
            </w:r>
          </w:p>
          <w:p w14:paraId="1674F985" w14:textId="357AF1E3" w:rsidR="003D0569" w:rsidRPr="001F42E0" w:rsidRDefault="00625149" w:rsidP="009C5F43">
            <w:pPr>
              <w:numPr>
                <w:ilvl w:val="0"/>
                <w:numId w:val="22"/>
              </w:numPr>
              <w:spacing w:line="360" w:lineRule="auto"/>
              <w:jc w:val="both"/>
              <w:rPr>
                <w:rFonts w:ascii="David" w:hAnsi="David"/>
                <w:b/>
              </w:rPr>
            </w:pPr>
            <w:r w:rsidRPr="001F42E0">
              <w:rPr>
                <w:rFonts w:ascii="David" w:hAnsi="David"/>
                <w:b/>
                <w:rtl/>
              </w:rPr>
              <w:t>הקמת מכינה</w:t>
            </w:r>
            <w:r w:rsidR="003D0569" w:rsidRPr="001F42E0">
              <w:rPr>
                <w:rFonts w:ascii="David" w:hAnsi="David"/>
                <w:b/>
                <w:rtl/>
              </w:rPr>
              <w:t xml:space="preserve"> קד</w:t>
            </w:r>
            <w:r w:rsidR="00B408B1" w:rsidRPr="001F42E0">
              <w:rPr>
                <w:rFonts w:ascii="David" w:hAnsi="David"/>
                <w:b/>
                <w:rtl/>
              </w:rPr>
              <w:t>ם צבאית</w:t>
            </w:r>
            <w:r w:rsidR="003D0569" w:rsidRPr="00483EBE">
              <w:rPr>
                <w:rFonts w:ascii="David" w:hAnsi="David"/>
                <w:b/>
                <w:rtl/>
              </w:rPr>
              <w:t xml:space="preserve"> ייעודית ל</w:t>
            </w:r>
            <w:r w:rsidR="004203B6">
              <w:rPr>
                <w:rFonts w:ascii="David" w:hAnsi="David" w:hint="cs"/>
                <w:b/>
                <w:rtl/>
              </w:rPr>
              <w:t xml:space="preserve">צורך גיוס של </w:t>
            </w:r>
            <w:r w:rsidR="00D82F6D" w:rsidRPr="001F42E0">
              <w:rPr>
                <w:rFonts w:ascii="David" w:hAnsi="David"/>
                <w:b/>
                <w:rtl/>
              </w:rPr>
              <w:t xml:space="preserve">כ-25 עד 30 נערים </w:t>
            </w:r>
            <w:r w:rsidR="003D0569" w:rsidRPr="001F42E0">
              <w:rPr>
                <w:rFonts w:ascii="David" w:hAnsi="David"/>
                <w:b/>
                <w:rtl/>
              </w:rPr>
              <w:t>חרדים</w:t>
            </w:r>
            <w:r w:rsidR="00D82F6D" w:rsidRPr="00483EBE">
              <w:rPr>
                <w:rFonts w:ascii="David" w:hAnsi="David"/>
                <w:b/>
              </w:rPr>
              <w:t xml:space="preserve"> </w:t>
            </w:r>
            <w:r w:rsidR="00D82F6D" w:rsidRPr="001F42E0">
              <w:rPr>
                <w:rFonts w:ascii="David" w:hAnsi="David"/>
                <w:b/>
                <w:rtl/>
              </w:rPr>
              <w:t xml:space="preserve"> </w:t>
            </w:r>
            <w:r w:rsidR="004203B6">
              <w:rPr>
                <w:rFonts w:ascii="David" w:hAnsi="David" w:hint="cs"/>
                <w:b/>
                <w:rtl/>
              </w:rPr>
              <w:t xml:space="preserve">כלוחמים במג"ב </w:t>
            </w:r>
            <w:r w:rsidR="00D82F6D" w:rsidRPr="001F42E0">
              <w:rPr>
                <w:rFonts w:ascii="David" w:hAnsi="David"/>
                <w:b/>
                <w:rtl/>
              </w:rPr>
              <w:t>ש</w:t>
            </w:r>
            <w:r w:rsidR="003D0569" w:rsidRPr="001F42E0">
              <w:rPr>
                <w:rFonts w:ascii="David" w:hAnsi="David"/>
                <w:b/>
                <w:rtl/>
              </w:rPr>
              <w:t>תשמש מודל חינוכי חדשני להכנה לשירות ביטחוני</w:t>
            </w:r>
            <w:r w:rsidR="007022B2" w:rsidRPr="001F42E0">
              <w:rPr>
                <w:rFonts w:ascii="David" w:hAnsi="David"/>
                <w:b/>
                <w:rtl/>
              </w:rPr>
              <w:t xml:space="preserve"> משמעותי</w:t>
            </w:r>
            <w:r w:rsidR="003D0569" w:rsidRPr="001F42E0">
              <w:rPr>
                <w:rFonts w:ascii="David" w:hAnsi="David"/>
                <w:b/>
                <w:rtl/>
              </w:rPr>
              <w:t>, עם תוכנית לימודים ייחודית המשלבת זהות תורנית, ערכים לאומיים ופיתוח אישי</w:t>
            </w:r>
            <w:r w:rsidR="00A80090">
              <w:rPr>
                <w:rFonts w:ascii="David" w:hAnsi="David"/>
                <w:b/>
              </w:rPr>
              <w:t xml:space="preserve"> </w:t>
            </w:r>
            <w:r w:rsidR="003D0569" w:rsidRPr="001F42E0">
              <w:rPr>
                <w:rFonts w:ascii="David" w:hAnsi="David"/>
                <w:b/>
              </w:rPr>
              <w:t>.</w:t>
            </w:r>
          </w:p>
          <w:p w14:paraId="3FB8EBAD" w14:textId="128D15BA" w:rsidR="001543CE" w:rsidRPr="001F42E0" w:rsidRDefault="001543CE" w:rsidP="009C5F43">
            <w:pPr>
              <w:numPr>
                <w:ilvl w:val="0"/>
                <w:numId w:val="22"/>
              </w:numPr>
              <w:spacing w:line="360" w:lineRule="auto"/>
              <w:jc w:val="both"/>
              <w:rPr>
                <w:rFonts w:ascii="David" w:hAnsi="David"/>
                <w:b/>
              </w:rPr>
            </w:pPr>
            <w:r w:rsidRPr="001F42E0">
              <w:rPr>
                <w:rFonts w:ascii="David" w:hAnsi="David"/>
                <w:b/>
                <w:rtl/>
              </w:rPr>
              <w:t>פתיחת "ערוצי תקשורת" עם הקהילות החרדיות השונות.</w:t>
            </w:r>
          </w:p>
          <w:p w14:paraId="334830B3" w14:textId="499F0BC4" w:rsidR="0074492E" w:rsidRPr="007E623C" w:rsidRDefault="003D0569" w:rsidP="009C5F43">
            <w:pPr>
              <w:numPr>
                <w:ilvl w:val="0"/>
                <w:numId w:val="22"/>
              </w:numPr>
              <w:spacing w:line="360" w:lineRule="auto"/>
              <w:jc w:val="both"/>
              <w:rPr>
                <w:rFonts w:ascii="David" w:hAnsi="David"/>
                <w:b/>
              </w:rPr>
            </w:pPr>
            <w:r w:rsidRPr="007E623C">
              <w:rPr>
                <w:rFonts w:ascii="David" w:hAnsi="David"/>
                <w:b/>
                <w:rtl/>
              </w:rPr>
              <w:t xml:space="preserve">חיזוק </w:t>
            </w:r>
            <w:r w:rsidR="001D7643" w:rsidRPr="007E623C">
              <w:rPr>
                <w:rFonts w:ascii="David" w:hAnsi="David"/>
                <w:b/>
                <w:rtl/>
              </w:rPr>
              <w:t xml:space="preserve">הקשר </w:t>
            </w:r>
            <w:r w:rsidRPr="007E623C">
              <w:rPr>
                <w:rFonts w:ascii="David" w:hAnsi="David"/>
                <w:b/>
                <w:rtl/>
              </w:rPr>
              <w:t>בין הקהילה החרדית ל</w:t>
            </w:r>
            <w:r w:rsidR="00E96A29" w:rsidRPr="007E623C">
              <w:rPr>
                <w:rFonts w:ascii="David" w:hAnsi="David"/>
                <w:b/>
                <w:rtl/>
              </w:rPr>
              <w:t>מג"ב</w:t>
            </w:r>
            <w:r w:rsidR="001D7643" w:rsidRPr="007E623C">
              <w:rPr>
                <w:rFonts w:ascii="David" w:hAnsi="David"/>
                <w:b/>
                <w:rtl/>
              </w:rPr>
              <w:t xml:space="preserve"> ול</w:t>
            </w:r>
            <w:r w:rsidR="00E96A29" w:rsidRPr="007E623C">
              <w:rPr>
                <w:rFonts w:ascii="David" w:hAnsi="David"/>
                <w:b/>
                <w:rtl/>
              </w:rPr>
              <w:t xml:space="preserve">משטרה </w:t>
            </w:r>
            <w:r w:rsidRPr="007E623C">
              <w:rPr>
                <w:rFonts w:ascii="David" w:hAnsi="David"/>
                <w:b/>
                <w:rtl/>
              </w:rPr>
              <w:t xml:space="preserve">באמצעות דיאלוג עם רבנים, אנשי חינוך והנהגות </w:t>
            </w:r>
            <w:r w:rsidR="007022B2" w:rsidRPr="007E623C">
              <w:rPr>
                <w:rFonts w:ascii="David" w:hAnsi="David"/>
                <w:b/>
                <w:rtl/>
              </w:rPr>
              <w:t>ב</w:t>
            </w:r>
            <w:r w:rsidRPr="007E623C">
              <w:rPr>
                <w:rFonts w:ascii="David" w:hAnsi="David"/>
                <w:b/>
                <w:rtl/>
              </w:rPr>
              <w:t>קהיל</w:t>
            </w:r>
            <w:r w:rsidR="00E52D63" w:rsidRPr="007E623C">
              <w:rPr>
                <w:rFonts w:ascii="David" w:hAnsi="David"/>
                <w:b/>
                <w:rtl/>
              </w:rPr>
              <w:t>ה</w:t>
            </w:r>
            <w:r w:rsidR="00166D2D">
              <w:rPr>
                <w:rFonts w:ascii="David" w:hAnsi="David" w:hint="cs"/>
                <w:b/>
                <w:rtl/>
              </w:rPr>
              <w:t>.</w:t>
            </w:r>
          </w:p>
          <w:p w14:paraId="064A55D7" w14:textId="7D283D65" w:rsidR="003D0569" w:rsidRDefault="0074492E" w:rsidP="009C5F43">
            <w:pPr>
              <w:numPr>
                <w:ilvl w:val="0"/>
                <w:numId w:val="22"/>
              </w:numPr>
              <w:spacing w:line="360" w:lineRule="auto"/>
              <w:jc w:val="both"/>
              <w:rPr>
                <w:rFonts w:ascii="David" w:hAnsi="David"/>
                <w:b/>
              </w:rPr>
            </w:pPr>
            <w:r w:rsidRPr="007E623C">
              <w:rPr>
                <w:rFonts w:ascii="David" w:hAnsi="David"/>
                <w:b/>
                <w:rtl/>
              </w:rPr>
              <w:t>בניית תוכנית העצמה והכנה של ה</w:t>
            </w:r>
            <w:r w:rsidR="00FE4B22" w:rsidRPr="007E623C">
              <w:rPr>
                <w:rFonts w:ascii="David" w:hAnsi="David"/>
                <w:b/>
                <w:rtl/>
              </w:rPr>
              <w:t>מ</w:t>
            </w:r>
            <w:r w:rsidRPr="007E623C">
              <w:rPr>
                <w:rFonts w:ascii="David" w:hAnsi="David"/>
                <w:b/>
                <w:rtl/>
              </w:rPr>
              <w:t xml:space="preserve">שרתים לקראת שחרורם לאזרחות או </w:t>
            </w:r>
            <w:r w:rsidR="00166D2D">
              <w:rPr>
                <w:rFonts w:ascii="David" w:hAnsi="David" w:hint="cs"/>
                <w:b/>
                <w:rtl/>
              </w:rPr>
              <w:t xml:space="preserve">שילובם בשורות מג"ב והמשטרה </w:t>
            </w:r>
            <w:r w:rsidR="00E7360E">
              <w:rPr>
                <w:rFonts w:ascii="David" w:hAnsi="David" w:hint="cs"/>
                <w:b/>
                <w:rtl/>
              </w:rPr>
              <w:t xml:space="preserve">לאחר סיום שירותם הצבאי. </w:t>
            </w:r>
          </w:p>
          <w:p w14:paraId="59667856" w14:textId="77777777" w:rsidR="00656992" w:rsidRDefault="00656992" w:rsidP="007665DE">
            <w:pPr>
              <w:spacing w:line="360" w:lineRule="auto"/>
              <w:jc w:val="both"/>
              <w:rPr>
                <w:rFonts w:ascii="David" w:hAnsi="David"/>
                <w:b/>
                <w:rtl/>
              </w:rPr>
            </w:pPr>
          </w:p>
          <w:p w14:paraId="522292AD" w14:textId="63AC05C6" w:rsidR="00E7360E" w:rsidRPr="007E623C" w:rsidRDefault="00885B78" w:rsidP="007665DE">
            <w:pPr>
              <w:spacing w:line="360" w:lineRule="auto"/>
              <w:jc w:val="both"/>
              <w:rPr>
                <w:rFonts w:ascii="David" w:hAnsi="David"/>
                <w:b/>
              </w:rPr>
            </w:pPr>
            <w:r w:rsidRPr="00656992">
              <w:rPr>
                <w:rFonts w:ascii="David" w:hAnsi="David" w:hint="cs"/>
                <w:b/>
                <w:rtl/>
              </w:rPr>
              <w:t xml:space="preserve">הזכויות לתוצרים מעשיים ותוכניים אלו יהיו בכפוף לסעיף 2.1.2.1 להוראת </w:t>
            </w:r>
            <w:proofErr w:type="spellStart"/>
            <w:r w:rsidRPr="00656992">
              <w:rPr>
                <w:rFonts w:ascii="David" w:hAnsi="David" w:hint="cs"/>
                <w:b/>
                <w:rtl/>
              </w:rPr>
              <w:t>התכ"ם</w:t>
            </w:r>
            <w:proofErr w:type="spellEnd"/>
            <w:r w:rsidRPr="00656992">
              <w:rPr>
                <w:rFonts w:ascii="David" w:hAnsi="David" w:hint="cs"/>
                <w:b/>
                <w:rtl/>
              </w:rPr>
              <w:t xml:space="preserve"> </w:t>
            </w:r>
            <w:r w:rsidR="007665DE" w:rsidRPr="00656992">
              <w:rPr>
                <w:rFonts w:ascii="David" w:hAnsi="David" w:hint="cs"/>
                <w:b/>
                <w:rtl/>
              </w:rPr>
              <w:t>7.8.3.</w:t>
            </w:r>
          </w:p>
          <w:p w14:paraId="26E38F8E" w14:textId="77777777" w:rsidR="00FA76EC" w:rsidRPr="007E623C" w:rsidRDefault="00FA76EC" w:rsidP="00656992">
            <w:pPr>
              <w:spacing w:line="360" w:lineRule="auto"/>
              <w:rPr>
                <w:rFonts w:ascii="David" w:hAnsi="David"/>
                <w:b/>
                <w:rtl/>
              </w:rPr>
            </w:pPr>
          </w:p>
        </w:tc>
      </w:tr>
      <w:tr w:rsidR="00DC1761" w:rsidRPr="00F343B2" w14:paraId="62E172A3" w14:textId="77777777" w:rsidTr="00EB221F">
        <w:tc>
          <w:tcPr>
            <w:tcW w:w="9344" w:type="dxa"/>
          </w:tcPr>
          <w:p w14:paraId="3F06C988" w14:textId="77777777" w:rsidR="00DC1761" w:rsidRPr="007E623C" w:rsidRDefault="00DC1761" w:rsidP="007E623C">
            <w:pPr>
              <w:spacing w:line="360" w:lineRule="auto"/>
              <w:rPr>
                <w:rFonts w:ascii="David" w:hAnsi="David"/>
                <w:b/>
                <w:rtl/>
              </w:rPr>
            </w:pPr>
            <w:r w:rsidRPr="007E623C">
              <w:rPr>
                <w:rFonts w:ascii="David" w:hAnsi="David"/>
                <w:bCs/>
                <w:rtl/>
              </w:rPr>
              <w:t>כל מידע אחר הרלוונטי להחלטת ועדת המכרזים</w:t>
            </w:r>
            <w:r w:rsidRPr="007E623C">
              <w:rPr>
                <w:rFonts w:ascii="David" w:hAnsi="David"/>
                <w:b/>
                <w:rtl/>
              </w:rPr>
              <w:t>:</w:t>
            </w:r>
          </w:p>
          <w:p w14:paraId="3881618A" w14:textId="667E9D64" w:rsidR="000B21CB" w:rsidRPr="007E623C" w:rsidRDefault="000B21CB" w:rsidP="009C5F43">
            <w:pPr>
              <w:numPr>
                <w:ilvl w:val="0"/>
                <w:numId w:val="23"/>
              </w:numPr>
              <w:spacing w:line="360" w:lineRule="auto"/>
              <w:jc w:val="both"/>
              <w:rPr>
                <w:rFonts w:ascii="David" w:hAnsi="David"/>
                <w:bCs/>
              </w:rPr>
            </w:pPr>
            <w:r w:rsidRPr="007E623C">
              <w:rPr>
                <w:rFonts w:ascii="David" w:hAnsi="David"/>
                <w:b/>
                <w:rtl/>
              </w:rPr>
              <w:t>המיזם מהווה יוזמה ייחודית לשילוב חרדים במשטרה וב</w:t>
            </w:r>
            <w:r w:rsidR="00114B85" w:rsidRPr="007E623C">
              <w:rPr>
                <w:rFonts w:ascii="David" w:hAnsi="David"/>
                <w:b/>
                <w:rtl/>
              </w:rPr>
              <w:t>מג"ב</w:t>
            </w:r>
            <w:r w:rsidRPr="007E623C">
              <w:rPr>
                <w:rFonts w:ascii="David" w:hAnsi="David"/>
                <w:b/>
                <w:rtl/>
              </w:rPr>
              <w:t xml:space="preserve"> באמצעות הקמת מכינה קדם-צבאית מותאמת ל</w:t>
            </w:r>
            <w:r w:rsidR="00F25A79" w:rsidRPr="007E623C">
              <w:rPr>
                <w:rFonts w:ascii="David" w:hAnsi="David"/>
                <w:b/>
                <w:rtl/>
              </w:rPr>
              <w:t>לוחמה ב</w:t>
            </w:r>
            <w:r w:rsidRPr="007E623C">
              <w:rPr>
                <w:rFonts w:ascii="David" w:hAnsi="David"/>
                <w:b/>
                <w:rtl/>
              </w:rPr>
              <w:t>מג"ב</w:t>
            </w:r>
            <w:r w:rsidRPr="007E623C">
              <w:rPr>
                <w:rFonts w:ascii="David" w:hAnsi="David"/>
                <w:b/>
              </w:rPr>
              <w:t>.</w:t>
            </w:r>
            <w:r w:rsidR="00F25A79" w:rsidRPr="007E623C">
              <w:rPr>
                <w:rFonts w:ascii="David" w:hAnsi="David"/>
                <w:b/>
              </w:rPr>
              <w:t xml:space="preserve"> </w:t>
            </w:r>
            <w:r w:rsidR="00F25A79" w:rsidRPr="007E623C">
              <w:rPr>
                <w:rFonts w:ascii="David" w:hAnsi="David"/>
                <w:b/>
                <w:rtl/>
              </w:rPr>
              <w:t xml:space="preserve"> ובאמצעות גיוס חרדים </w:t>
            </w:r>
            <w:proofErr w:type="spellStart"/>
            <w:r w:rsidR="00F25A79" w:rsidRPr="007E623C">
              <w:rPr>
                <w:rFonts w:ascii="David" w:hAnsi="David"/>
                <w:b/>
                <w:rtl/>
              </w:rPr>
              <w:t>לשח"מ</w:t>
            </w:r>
            <w:proofErr w:type="spellEnd"/>
            <w:r w:rsidR="00F25A79" w:rsidRPr="007E623C">
              <w:rPr>
                <w:rFonts w:ascii="David" w:hAnsi="David"/>
                <w:b/>
                <w:rtl/>
              </w:rPr>
              <w:t xml:space="preserve"> ולמג"ב שבעתיד ישתלבו כמשרתי קבע.</w:t>
            </w:r>
          </w:p>
          <w:p w14:paraId="5687C50C" w14:textId="216423B1" w:rsidR="000B21CB" w:rsidRPr="007E623C" w:rsidRDefault="000B21CB" w:rsidP="009C5F43">
            <w:pPr>
              <w:numPr>
                <w:ilvl w:val="0"/>
                <w:numId w:val="23"/>
              </w:numPr>
              <w:spacing w:line="360" w:lineRule="auto"/>
              <w:jc w:val="both"/>
              <w:rPr>
                <w:rFonts w:ascii="David" w:hAnsi="David"/>
                <w:b/>
              </w:rPr>
            </w:pPr>
            <w:r w:rsidRPr="007E623C">
              <w:rPr>
                <w:rFonts w:ascii="David" w:hAnsi="David"/>
                <w:b/>
                <w:rtl/>
              </w:rPr>
              <w:t xml:space="preserve">מקדם שוויון הזדמנויות, ייצוג חרדי </w:t>
            </w:r>
            <w:r w:rsidR="00E96A29" w:rsidRPr="007E623C">
              <w:rPr>
                <w:rFonts w:ascii="David" w:hAnsi="David"/>
                <w:b/>
                <w:rtl/>
              </w:rPr>
              <w:t xml:space="preserve">לוחם, ועל ידי כך גם </w:t>
            </w:r>
            <w:r w:rsidRPr="007E623C">
              <w:rPr>
                <w:rFonts w:ascii="David" w:hAnsi="David"/>
                <w:b/>
                <w:rtl/>
              </w:rPr>
              <w:t xml:space="preserve">חיזוק </w:t>
            </w:r>
            <w:r w:rsidR="00E96A29" w:rsidRPr="007E623C">
              <w:rPr>
                <w:rFonts w:ascii="David" w:hAnsi="David"/>
                <w:b/>
                <w:rtl/>
              </w:rPr>
              <w:t>ה</w:t>
            </w:r>
            <w:r w:rsidRPr="007E623C">
              <w:rPr>
                <w:rFonts w:ascii="David" w:hAnsi="David"/>
                <w:b/>
                <w:rtl/>
              </w:rPr>
              <w:t xml:space="preserve">חוסן </w:t>
            </w:r>
            <w:r w:rsidR="00E96A29" w:rsidRPr="007E623C">
              <w:rPr>
                <w:rFonts w:ascii="David" w:hAnsi="David"/>
                <w:b/>
                <w:rtl/>
              </w:rPr>
              <w:t>ה</w:t>
            </w:r>
            <w:r w:rsidRPr="007E623C">
              <w:rPr>
                <w:rFonts w:ascii="David" w:hAnsi="David"/>
                <w:b/>
                <w:rtl/>
              </w:rPr>
              <w:t>חברתי</w:t>
            </w:r>
            <w:r w:rsidRPr="007E623C">
              <w:rPr>
                <w:rFonts w:ascii="David" w:hAnsi="David"/>
                <w:b/>
              </w:rPr>
              <w:t>.</w:t>
            </w:r>
          </w:p>
          <w:p w14:paraId="319F3600" w14:textId="0FC31B13" w:rsidR="000B21CB" w:rsidRDefault="000B21CB" w:rsidP="009C5F43">
            <w:pPr>
              <w:numPr>
                <w:ilvl w:val="0"/>
                <w:numId w:val="23"/>
              </w:numPr>
              <w:spacing w:line="360" w:lineRule="auto"/>
              <w:jc w:val="both"/>
              <w:rPr>
                <w:rFonts w:ascii="David" w:hAnsi="David"/>
                <w:b/>
              </w:rPr>
            </w:pPr>
            <w:r w:rsidRPr="007E623C">
              <w:rPr>
                <w:rFonts w:ascii="David" w:hAnsi="David"/>
                <w:b/>
                <w:rtl/>
              </w:rPr>
              <w:t xml:space="preserve">כולל הכשרה מקצועית, ערכית וחינוכית עם ליווי </w:t>
            </w:r>
            <w:r w:rsidR="00114B85" w:rsidRPr="007E623C">
              <w:rPr>
                <w:rFonts w:ascii="David" w:hAnsi="David"/>
                <w:b/>
                <w:rtl/>
              </w:rPr>
              <w:t>תורני</w:t>
            </w:r>
            <w:r w:rsidRPr="007E623C">
              <w:rPr>
                <w:rFonts w:ascii="David" w:hAnsi="David"/>
                <w:b/>
                <w:rtl/>
              </w:rPr>
              <w:t xml:space="preserve"> לחניכים</w:t>
            </w:r>
            <w:r w:rsidRPr="007E623C">
              <w:rPr>
                <w:rFonts w:ascii="David" w:hAnsi="David"/>
                <w:b/>
              </w:rPr>
              <w:t>.</w:t>
            </w:r>
          </w:p>
          <w:p w14:paraId="43E77345" w14:textId="6C1F4A27" w:rsidR="000B21CB" w:rsidRPr="00E7360E" w:rsidRDefault="00506AAC" w:rsidP="009C5F43">
            <w:pPr>
              <w:numPr>
                <w:ilvl w:val="0"/>
                <w:numId w:val="23"/>
              </w:numPr>
              <w:spacing w:line="360" w:lineRule="auto"/>
              <w:jc w:val="both"/>
              <w:rPr>
                <w:rFonts w:ascii="David" w:hAnsi="David"/>
                <w:b/>
              </w:rPr>
            </w:pPr>
            <w:r w:rsidRPr="00E7360E">
              <w:rPr>
                <w:rFonts w:ascii="David" w:hAnsi="David"/>
                <w:b/>
                <w:rtl/>
              </w:rPr>
              <w:t xml:space="preserve">שיפור </w:t>
            </w:r>
            <w:r w:rsidR="000B21CB" w:rsidRPr="00483EBE">
              <w:rPr>
                <w:rFonts w:ascii="David" w:hAnsi="David"/>
                <w:b/>
                <w:rtl/>
              </w:rPr>
              <w:t xml:space="preserve"> </w:t>
            </w:r>
            <w:r w:rsidR="00531D63" w:rsidRPr="00E7360E">
              <w:rPr>
                <w:rFonts w:ascii="David" w:hAnsi="David"/>
                <w:b/>
                <w:rtl/>
              </w:rPr>
              <w:t xml:space="preserve">מצבת </w:t>
            </w:r>
            <w:r w:rsidR="000B21CB" w:rsidRPr="002E139A">
              <w:rPr>
                <w:rFonts w:ascii="David" w:hAnsi="David"/>
                <w:b/>
                <w:rtl/>
              </w:rPr>
              <w:t xml:space="preserve">כוח האדם </w:t>
            </w:r>
            <w:r w:rsidR="00C47F27" w:rsidRPr="00E7360E">
              <w:rPr>
                <w:rFonts w:ascii="David" w:hAnsi="David"/>
                <w:b/>
                <w:rtl/>
              </w:rPr>
              <w:t xml:space="preserve">הלוחמים </w:t>
            </w:r>
            <w:r w:rsidR="000B21CB" w:rsidRPr="00E7360E">
              <w:rPr>
                <w:rFonts w:ascii="David" w:hAnsi="David"/>
                <w:b/>
                <w:rtl/>
              </w:rPr>
              <w:t>במג"ב תוך תכנון תקציבי ולוגיסטי בר קיימא</w:t>
            </w:r>
            <w:r w:rsidR="000B21CB" w:rsidRPr="00E7360E">
              <w:rPr>
                <w:rFonts w:ascii="David" w:hAnsi="David"/>
                <w:b/>
              </w:rPr>
              <w:t>.</w:t>
            </w:r>
          </w:p>
          <w:p w14:paraId="026E450C" w14:textId="5AE655D9" w:rsidR="00DC1761" w:rsidRPr="007E623C" w:rsidRDefault="000B21CB" w:rsidP="009C5F43">
            <w:pPr>
              <w:numPr>
                <w:ilvl w:val="0"/>
                <w:numId w:val="23"/>
              </w:numPr>
              <w:spacing w:line="360" w:lineRule="auto"/>
              <w:jc w:val="both"/>
              <w:rPr>
                <w:rFonts w:ascii="David" w:hAnsi="David"/>
                <w:b/>
              </w:rPr>
            </w:pPr>
            <w:r w:rsidRPr="007E623C">
              <w:rPr>
                <w:rFonts w:ascii="David" w:hAnsi="David"/>
                <w:b/>
                <w:rtl/>
              </w:rPr>
              <w:t>יישום בשלבים עם מדדים ברורים להערכת הצלחה והתקדמות החניכים</w:t>
            </w:r>
            <w:r w:rsidRPr="007E623C">
              <w:rPr>
                <w:rFonts w:ascii="David" w:hAnsi="David"/>
                <w:b/>
              </w:rPr>
              <w:t>.</w:t>
            </w:r>
          </w:p>
          <w:p w14:paraId="517852A1" w14:textId="7BC5944E" w:rsidR="0074492E" w:rsidRPr="007E623C" w:rsidRDefault="0074492E" w:rsidP="009C5F43">
            <w:pPr>
              <w:numPr>
                <w:ilvl w:val="0"/>
                <w:numId w:val="23"/>
              </w:numPr>
              <w:spacing w:line="360" w:lineRule="auto"/>
              <w:jc w:val="both"/>
              <w:rPr>
                <w:rFonts w:ascii="David" w:hAnsi="David"/>
                <w:b/>
                <w:rtl/>
              </w:rPr>
            </w:pPr>
            <w:r w:rsidRPr="007E623C">
              <w:rPr>
                <w:rFonts w:ascii="David" w:hAnsi="David"/>
                <w:b/>
                <w:rtl/>
              </w:rPr>
              <w:t xml:space="preserve">הכנת החיילים </w:t>
            </w:r>
            <w:r w:rsidR="00CC5E30" w:rsidRPr="007E623C">
              <w:rPr>
                <w:rFonts w:ascii="David" w:hAnsi="David"/>
                <w:b/>
                <w:rtl/>
              </w:rPr>
              <w:t xml:space="preserve">והסללתם </w:t>
            </w:r>
            <w:r w:rsidRPr="007E623C">
              <w:rPr>
                <w:rFonts w:ascii="David" w:hAnsi="David"/>
                <w:b/>
                <w:rtl/>
              </w:rPr>
              <w:t>לקראת כניסתם ל</w:t>
            </w:r>
            <w:r w:rsidR="00531D63" w:rsidRPr="007E623C">
              <w:rPr>
                <w:rFonts w:ascii="David" w:hAnsi="David"/>
                <w:b/>
                <w:rtl/>
              </w:rPr>
              <w:t xml:space="preserve">שירות </w:t>
            </w:r>
            <w:r w:rsidRPr="007E623C">
              <w:rPr>
                <w:rFonts w:ascii="David" w:hAnsi="David"/>
                <w:b/>
                <w:rtl/>
              </w:rPr>
              <w:t>קבע</w:t>
            </w:r>
            <w:r w:rsidR="00531D63" w:rsidRPr="007E623C">
              <w:rPr>
                <w:rFonts w:ascii="David" w:hAnsi="David"/>
                <w:b/>
                <w:rtl/>
              </w:rPr>
              <w:t>.</w:t>
            </w:r>
            <w:r w:rsidRPr="007E623C">
              <w:rPr>
                <w:rFonts w:ascii="David" w:hAnsi="David"/>
                <w:b/>
                <w:rtl/>
              </w:rPr>
              <w:t xml:space="preserve"> </w:t>
            </w:r>
          </w:p>
          <w:p w14:paraId="5B5B9149" w14:textId="77777777" w:rsidR="00DC1761" w:rsidRPr="007E623C" w:rsidRDefault="00DC1761" w:rsidP="007E623C">
            <w:pPr>
              <w:spacing w:line="360" w:lineRule="auto"/>
              <w:rPr>
                <w:rFonts w:ascii="David" w:hAnsi="David"/>
                <w:b/>
                <w:u w:val="single"/>
                <w:rtl/>
              </w:rPr>
            </w:pPr>
          </w:p>
        </w:tc>
      </w:tr>
      <w:tr w:rsidR="0074254F" w:rsidRPr="00F343B2" w14:paraId="1BEC1496" w14:textId="77777777" w:rsidTr="00EB221F">
        <w:tc>
          <w:tcPr>
            <w:tcW w:w="9344" w:type="dxa"/>
          </w:tcPr>
          <w:p w14:paraId="0B7DE59F" w14:textId="77777777" w:rsidR="00B9713E" w:rsidRDefault="00B9713E" w:rsidP="00C66B98">
            <w:pPr>
              <w:spacing w:line="360" w:lineRule="auto"/>
              <w:jc w:val="both"/>
              <w:rPr>
                <w:rFonts w:ascii="David" w:hAnsi="David"/>
                <w:bCs/>
                <w:u w:val="single"/>
                <w:rtl/>
              </w:rPr>
            </w:pPr>
          </w:p>
          <w:p w14:paraId="49766858" w14:textId="71FCD4D5" w:rsidR="00EB221F" w:rsidRDefault="00851CFB" w:rsidP="00C66B98">
            <w:pPr>
              <w:spacing w:line="360" w:lineRule="auto"/>
              <w:jc w:val="both"/>
              <w:rPr>
                <w:rFonts w:ascii="David" w:hAnsi="David"/>
                <w:b/>
                <w:rtl/>
              </w:rPr>
            </w:pPr>
            <w:r w:rsidRPr="007E623C">
              <w:rPr>
                <w:rFonts w:ascii="David" w:hAnsi="David"/>
                <w:bCs/>
                <w:u w:val="single"/>
                <w:rtl/>
              </w:rPr>
              <w:t>התייחסות ועדת  המכרזים לסיווג הבקשה כהתקשרות ולא לתמיכה:</w:t>
            </w:r>
            <w:r w:rsidR="004C186F">
              <w:rPr>
                <w:rFonts w:ascii="David" w:hAnsi="David" w:hint="cs"/>
                <w:bCs/>
                <w:u w:val="single"/>
                <w:rtl/>
              </w:rPr>
              <w:t xml:space="preserve"> </w:t>
            </w:r>
          </w:p>
          <w:p w14:paraId="10C7E8B2" w14:textId="25BC7237" w:rsidR="00877630" w:rsidRDefault="00877630" w:rsidP="00C66B98">
            <w:pPr>
              <w:spacing w:line="360" w:lineRule="auto"/>
              <w:jc w:val="both"/>
              <w:rPr>
                <w:rFonts w:ascii="David" w:hAnsi="David"/>
                <w:b/>
                <w:rtl/>
              </w:rPr>
            </w:pPr>
            <w:bookmarkStart w:id="1" w:name="_Hlk216101224"/>
            <w:r>
              <w:rPr>
                <w:rFonts w:ascii="David" w:hAnsi="David" w:hint="cs"/>
                <w:b/>
                <w:rtl/>
              </w:rPr>
              <w:t>ועדת המכרזים מצאה כי לא מדובר בתמיכה בהתאם להנ</w:t>
            </w:r>
            <w:r w:rsidR="00C66B98">
              <w:rPr>
                <w:rFonts w:ascii="David" w:hAnsi="David" w:hint="cs"/>
                <w:b/>
                <w:rtl/>
              </w:rPr>
              <w:t>חיית היועץ המשפטי לממשלה, 'תמיכות ה</w:t>
            </w:r>
            <w:r w:rsidR="00327552">
              <w:rPr>
                <w:rFonts w:ascii="David" w:hAnsi="David" w:hint="cs"/>
                <w:b/>
                <w:rtl/>
              </w:rPr>
              <w:t>מדי</w:t>
            </w:r>
            <w:r w:rsidR="00C66B98">
              <w:rPr>
                <w:rFonts w:ascii="David" w:hAnsi="David" w:hint="cs"/>
                <w:b/>
                <w:rtl/>
              </w:rPr>
              <w:t xml:space="preserve">נה במוסדות ציבור' מס' 01.2005 </w:t>
            </w:r>
          </w:p>
          <w:p w14:paraId="1FDBAD94" w14:textId="5F4AC297" w:rsidR="00C66B98" w:rsidRPr="00C66B98" w:rsidRDefault="0086488E" w:rsidP="00C66B98">
            <w:pPr>
              <w:spacing w:line="360" w:lineRule="auto"/>
              <w:jc w:val="both"/>
              <w:rPr>
                <w:rFonts w:ascii="David" w:hAnsi="David"/>
                <w:b/>
                <w:rtl/>
              </w:rPr>
            </w:pPr>
            <w:r>
              <w:rPr>
                <w:rFonts w:ascii="David" w:hAnsi="David" w:hint="cs"/>
                <w:b/>
                <w:rtl/>
              </w:rPr>
              <w:t>בנוסף, ועדת המכרזים מצאה כי מדובר בהתקשרות שכן המשרד מעורב בקביעת התוצרים והיעדים של המיזם המשותף וכן כיוון שהמשרד מעורב בקביעת הנחיות אופרטיביות והוראות בזמן ביצוע הפעילות.</w:t>
            </w:r>
          </w:p>
          <w:bookmarkEnd w:id="1"/>
          <w:p w14:paraId="6371B2FA" w14:textId="7B140A7A" w:rsidR="00625149" w:rsidRPr="007E623C" w:rsidRDefault="00625149" w:rsidP="004C186F">
            <w:pPr>
              <w:spacing w:line="360" w:lineRule="auto"/>
              <w:jc w:val="both"/>
              <w:rPr>
                <w:rFonts w:ascii="David" w:hAnsi="David"/>
                <w:bCs/>
                <w:u w:val="single"/>
                <w:rtl/>
              </w:rPr>
            </w:pPr>
          </w:p>
        </w:tc>
      </w:tr>
      <w:tr w:rsidR="00851CFB" w:rsidRPr="00F343B2" w14:paraId="54D90758" w14:textId="77777777" w:rsidTr="00EB221F">
        <w:tc>
          <w:tcPr>
            <w:tcW w:w="9344" w:type="dxa"/>
          </w:tcPr>
          <w:p w14:paraId="4ADE8A52" w14:textId="77777777" w:rsidR="00851CFB" w:rsidRPr="007E623C" w:rsidRDefault="00851CFB" w:rsidP="007E623C">
            <w:pPr>
              <w:spacing w:line="360" w:lineRule="auto"/>
              <w:rPr>
                <w:rFonts w:ascii="David" w:hAnsi="David"/>
                <w:bCs/>
                <w:rtl/>
              </w:rPr>
            </w:pPr>
            <w:r w:rsidRPr="007E623C">
              <w:rPr>
                <w:rFonts w:ascii="David" w:hAnsi="David"/>
                <w:bCs/>
                <w:rtl/>
              </w:rPr>
              <w:t xml:space="preserve">האם המיזם כולל בקשה לשימוש בלוגו המשרד? </w:t>
            </w:r>
            <w:r w:rsidRPr="007E623C">
              <w:rPr>
                <w:rFonts w:ascii="David" w:hAnsi="David"/>
                <w:bCs/>
                <w:highlight w:val="yellow"/>
                <w:rtl/>
              </w:rPr>
              <w:t>כן</w:t>
            </w:r>
            <w:r w:rsidRPr="007E623C">
              <w:rPr>
                <w:rFonts w:ascii="David" w:hAnsi="David"/>
                <w:bCs/>
                <w:rtl/>
              </w:rPr>
              <w:t>/</w:t>
            </w:r>
            <w:r w:rsidRPr="007E623C">
              <w:rPr>
                <w:rFonts w:ascii="David" w:hAnsi="David"/>
                <w:bCs/>
                <w:strike/>
                <w:rtl/>
              </w:rPr>
              <w:t>לא</w:t>
            </w:r>
          </w:p>
          <w:p w14:paraId="143F32D5" w14:textId="77777777" w:rsidR="00E949BB" w:rsidRPr="007E623C" w:rsidRDefault="00D22778" w:rsidP="007E623C">
            <w:pPr>
              <w:spacing w:line="360" w:lineRule="auto"/>
              <w:rPr>
                <w:rFonts w:ascii="David" w:hAnsi="David"/>
                <w:b/>
                <w:rtl/>
              </w:rPr>
            </w:pPr>
            <w:r w:rsidRPr="007E623C">
              <w:rPr>
                <w:rFonts w:ascii="David" w:hAnsi="David"/>
                <w:b/>
                <w:rtl/>
              </w:rPr>
              <w:lastRenderedPageBreak/>
              <w:t>בהחלט</w:t>
            </w:r>
          </w:p>
          <w:p w14:paraId="7495D043" w14:textId="67A98082" w:rsidR="00851CFB" w:rsidRPr="007E623C" w:rsidRDefault="00E949BB" w:rsidP="007E623C">
            <w:pPr>
              <w:spacing w:line="360" w:lineRule="auto"/>
              <w:rPr>
                <w:rFonts w:ascii="David" w:hAnsi="David"/>
                <w:b/>
                <w:rtl/>
              </w:rPr>
            </w:pPr>
            <w:r w:rsidRPr="007E623C">
              <w:rPr>
                <w:rFonts w:ascii="David" w:hAnsi="David"/>
                <w:b/>
                <w:rtl/>
              </w:rPr>
              <w:t xml:space="preserve">המשרד מעוניין </w:t>
            </w:r>
            <w:r w:rsidR="00D22778" w:rsidRPr="007E623C">
              <w:rPr>
                <w:rFonts w:ascii="David" w:hAnsi="David"/>
                <w:b/>
                <w:rtl/>
              </w:rPr>
              <w:t>ש</w:t>
            </w:r>
            <w:r w:rsidRPr="007E623C">
              <w:rPr>
                <w:rFonts w:ascii="David" w:hAnsi="David"/>
                <w:b/>
                <w:rtl/>
              </w:rPr>
              <w:t xml:space="preserve">יופיע לוגו המשרד </w:t>
            </w:r>
            <w:r w:rsidR="00D22778" w:rsidRPr="007E623C">
              <w:rPr>
                <w:rFonts w:ascii="David" w:hAnsi="David"/>
                <w:b/>
                <w:rtl/>
              </w:rPr>
              <w:t>ה בכל מקום ב</w:t>
            </w:r>
            <w:r w:rsidR="006C69B1">
              <w:rPr>
                <w:rFonts w:ascii="David" w:hAnsi="David" w:hint="cs"/>
                <w:b/>
                <w:rtl/>
              </w:rPr>
              <w:t>פרסום, ב</w:t>
            </w:r>
            <w:r w:rsidR="00D22778" w:rsidRPr="007E623C">
              <w:rPr>
                <w:rFonts w:ascii="David" w:hAnsi="David"/>
                <w:b/>
                <w:rtl/>
              </w:rPr>
              <w:t>תוכני</w:t>
            </w:r>
            <w:r w:rsidR="00D4084E" w:rsidRPr="007E623C">
              <w:rPr>
                <w:rFonts w:ascii="David" w:hAnsi="David"/>
                <w:b/>
                <w:rtl/>
              </w:rPr>
              <w:t>ו</w:t>
            </w:r>
            <w:r w:rsidR="00D847CF">
              <w:rPr>
                <w:rFonts w:ascii="David" w:hAnsi="David" w:hint="cs"/>
                <w:b/>
                <w:rtl/>
              </w:rPr>
              <w:t xml:space="preserve">ת </w:t>
            </w:r>
            <w:r w:rsidR="006C69B1">
              <w:rPr>
                <w:rFonts w:ascii="David" w:hAnsi="David" w:hint="cs"/>
                <w:b/>
                <w:rtl/>
              </w:rPr>
              <w:t xml:space="preserve">ובתכני </w:t>
            </w:r>
            <w:r w:rsidR="00D4084E" w:rsidRPr="007E623C">
              <w:rPr>
                <w:rFonts w:ascii="David" w:hAnsi="David"/>
                <w:b/>
                <w:rtl/>
              </w:rPr>
              <w:t>המיזם.</w:t>
            </w:r>
          </w:p>
          <w:p w14:paraId="215DF522" w14:textId="77777777" w:rsidR="00625149" w:rsidRPr="007E623C" w:rsidRDefault="00625149" w:rsidP="007E623C">
            <w:pPr>
              <w:spacing w:line="360" w:lineRule="auto"/>
              <w:rPr>
                <w:rFonts w:ascii="David" w:hAnsi="David"/>
                <w:bCs/>
                <w:u w:val="single"/>
                <w:rtl/>
              </w:rPr>
            </w:pPr>
          </w:p>
          <w:p w14:paraId="380C8F0F" w14:textId="4BEA6D90" w:rsidR="00625149" w:rsidRPr="00483EBE" w:rsidRDefault="00625149" w:rsidP="007E623C">
            <w:pPr>
              <w:spacing w:line="360" w:lineRule="auto"/>
              <w:rPr>
                <w:rFonts w:ascii="David" w:hAnsi="David"/>
                <w:bCs/>
                <w:u w:val="single"/>
                <w:rtl/>
              </w:rPr>
            </w:pPr>
            <w:r w:rsidRPr="007E623C">
              <w:rPr>
                <w:rFonts w:ascii="David" w:hAnsi="David"/>
                <w:b/>
                <w:rtl/>
              </w:rPr>
              <w:t>אם כן, יש לפנות</w:t>
            </w:r>
            <w:r w:rsidRPr="00483EBE">
              <w:rPr>
                <w:rFonts w:ascii="David" w:hAnsi="David"/>
                <w:b/>
                <w:rtl/>
              </w:rPr>
              <w:t xml:space="preserve"> </w:t>
            </w:r>
            <w:r w:rsidRPr="00483EBE">
              <w:rPr>
                <w:rFonts w:ascii="David" w:hAnsi="David" w:hint="eastAsia"/>
                <w:b/>
                <w:rtl/>
              </w:rPr>
              <w:t>לוועדת</w:t>
            </w:r>
            <w:r w:rsidRPr="007E623C">
              <w:rPr>
                <w:rFonts w:ascii="David" w:hAnsi="David"/>
                <w:b/>
                <w:rtl/>
              </w:rPr>
              <w:t xml:space="preserve"> </w:t>
            </w:r>
            <w:r w:rsidRPr="00483EBE">
              <w:rPr>
                <w:rFonts w:ascii="David" w:hAnsi="David" w:hint="eastAsia"/>
                <w:b/>
                <w:rtl/>
              </w:rPr>
              <w:t>החסויות</w:t>
            </w:r>
            <w:r w:rsidRPr="00483EBE">
              <w:rPr>
                <w:rFonts w:ascii="David" w:hAnsi="David"/>
                <w:b/>
                <w:rtl/>
              </w:rPr>
              <w:t xml:space="preserve"> </w:t>
            </w:r>
            <w:r w:rsidRPr="00483EBE">
              <w:rPr>
                <w:rFonts w:ascii="David" w:hAnsi="David" w:hint="eastAsia"/>
                <w:b/>
                <w:rtl/>
              </w:rPr>
              <w:t>במשרד</w:t>
            </w:r>
            <w:r w:rsidRPr="00483EBE">
              <w:rPr>
                <w:rFonts w:ascii="David" w:hAnsi="David"/>
                <w:b/>
                <w:rtl/>
              </w:rPr>
              <w:t>.</w:t>
            </w:r>
          </w:p>
        </w:tc>
      </w:tr>
    </w:tbl>
    <w:p w14:paraId="24FB8D18" w14:textId="77777777" w:rsidR="00741D2F" w:rsidRPr="00483EBE" w:rsidRDefault="00741D2F" w:rsidP="00483EBE">
      <w:pPr>
        <w:spacing w:line="360" w:lineRule="auto"/>
        <w:rPr>
          <w:rFonts w:ascii="David" w:hAnsi="David"/>
          <w:bCs/>
          <w:u w:val="single"/>
          <w:rtl/>
        </w:rPr>
      </w:pPr>
    </w:p>
    <w:p w14:paraId="61608831" w14:textId="77777777" w:rsidR="00865A90" w:rsidRPr="00483EBE" w:rsidRDefault="00283C72" w:rsidP="004C186F">
      <w:pPr>
        <w:spacing w:line="360" w:lineRule="auto"/>
        <w:rPr>
          <w:rFonts w:ascii="David" w:hAnsi="David"/>
          <w:b/>
          <w:bCs/>
          <w:u w:val="single"/>
        </w:rPr>
      </w:pPr>
      <w:r w:rsidRPr="00483EBE">
        <w:rPr>
          <w:rFonts w:ascii="David" w:hAnsi="David"/>
          <w:b/>
          <w:bCs/>
          <w:u w:val="single"/>
          <w:rtl/>
        </w:rPr>
        <w:t xml:space="preserve">לבקשה זו </w:t>
      </w:r>
      <w:r w:rsidR="0079404F" w:rsidRPr="00483EBE">
        <w:rPr>
          <w:rFonts w:ascii="David" w:hAnsi="David"/>
          <w:b/>
          <w:bCs/>
          <w:u w:val="single"/>
          <w:rtl/>
        </w:rPr>
        <w:t xml:space="preserve">חובה </w:t>
      </w:r>
      <w:r w:rsidR="000A2678" w:rsidRPr="00483EBE">
        <w:rPr>
          <w:rFonts w:ascii="David" w:hAnsi="David"/>
          <w:b/>
          <w:bCs/>
          <w:u w:val="single"/>
          <w:rtl/>
        </w:rPr>
        <w:t>לצרף</w:t>
      </w:r>
      <w:r w:rsidRPr="00483EBE">
        <w:rPr>
          <w:rFonts w:ascii="David" w:hAnsi="David"/>
          <w:b/>
          <w:bCs/>
          <w:u w:val="single"/>
          <w:rtl/>
        </w:rPr>
        <w:t>:</w:t>
      </w:r>
    </w:p>
    <w:p w14:paraId="4F559BAA" w14:textId="66B51703" w:rsidR="003B6236" w:rsidRPr="00483EBE" w:rsidRDefault="00741E92" w:rsidP="004C186F">
      <w:pPr>
        <w:numPr>
          <w:ilvl w:val="0"/>
          <w:numId w:val="5"/>
        </w:numPr>
        <w:spacing w:line="360" w:lineRule="auto"/>
        <w:rPr>
          <w:rFonts w:ascii="David" w:hAnsi="David"/>
        </w:rPr>
      </w:pPr>
      <w:r w:rsidRPr="00483EBE">
        <w:rPr>
          <w:rFonts w:ascii="David" w:hAnsi="David"/>
          <w:rtl/>
        </w:rPr>
        <w:t>הצעת מחיר</w:t>
      </w:r>
      <w:r w:rsidR="00837528" w:rsidRPr="00483EBE">
        <w:rPr>
          <w:rFonts w:ascii="David" w:hAnsi="David"/>
          <w:rtl/>
        </w:rPr>
        <w:t xml:space="preserve"> מאת השותף למיזם ובה תכנית תקציבית </w:t>
      </w:r>
      <w:r w:rsidR="00837528" w:rsidRPr="00483EBE">
        <w:rPr>
          <w:rFonts w:ascii="David" w:hAnsi="David"/>
          <w:b/>
          <w:bCs/>
          <w:u w:val="single"/>
          <w:rtl/>
        </w:rPr>
        <w:t>מפורטת</w:t>
      </w:r>
      <w:r w:rsidRPr="00483EBE">
        <w:rPr>
          <w:rFonts w:ascii="David" w:hAnsi="David"/>
          <w:rtl/>
        </w:rPr>
        <w:t xml:space="preserve"> </w:t>
      </w:r>
      <w:r w:rsidR="004C186F">
        <w:rPr>
          <w:rFonts w:ascii="David" w:hAnsi="David" w:hint="cs"/>
          <w:rtl/>
        </w:rPr>
        <w:t xml:space="preserve">בהתאם לביצוע בפועל </w:t>
      </w:r>
      <w:r w:rsidR="003A31F8" w:rsidRPr="00483EBE">
        <w:rPr>
          <w:rFonts w:ascii="David" w:hAnsi="David"/>
          <w:b/>
          <w:bCs/>
          <w:rtl/>
        </w:rPr>
        <w:t>(הצעת המחיר הינה נספח לחוזה. לכן, חובה שהצעת המחיר תכלול תאריך ותירשם על דף לוגו של המציע + חותמת)</w:t>
      </w:r>
      <w:r w:rsidR="00BB6F90" w:rsidRPr="00483EBE">
        <w:rPr>
          <w:rFonts w:ascii="David" w:hAnsi="David"/>
          <w:b/>
          <w:bCs/>
          <w:rtl/>
        </w:rPr>
        <w:t>.</w:t>
      </w:r>
      <w:r w:rsidR="00E506FA" w:rsidRPr="00483EBE">
        <w:rPr>
          <w:rFonts w:ascii="David" w:hAnsi="David"/>
          <w:rtl/>
        </w:rPr>
        <w:t xml:space="preserve"> </w:t>
      </w:r>
    </w:p>
    <w:p w14:paraId="224196C3" w14:textId="77777777" w:rsidR="003B6236" w:rsidRPr="00483EBE" w:rsidRDefault="003B6236" w:rsidP="004C186F">
      <w:pPr>
        <w:numPr>
          <w:ilvl w:val="0"/>
          <w:numId w:val="5"/>
        </w:numPr>
        <w:spacing w:line="360" w:lineRule="auto"/>
        <w:rPr>
          <w:rFonts w:ascii="David" w:hAnsi="David"/>
        </w:rPr>
      </w:pPr>
      <w:r w:rsidRPr="00483EBE">
        <w:rPr>
          <w:rFonts w:ascii="David" w:hAnsi="David"/>
          <w:rtl/>
        </w:rPr>
        <w:t xml:space="preserve">מילוי וחתימה של השותף למיזם על תצהיר "בקשה למיזם משותף ופירוט תקציבי + התחייבות לפי תקנה 3(30) </w:t>
      </w:r>
      <w:proofErr w:type="spellStart"/>
      <w:r w:rsidRPr="00483EBE">
        <w:rPr>
          <w:rFonts w:ascii="David" w:hAnsi="David"/>
          <w:rtl/>
        </w:rPr>
        <w:t>לתח"מ</w:t>
      </w:r>
      <w:proofErr w:type="spellEnd"/>
      <w:r w:rsidRPr="00483EBE">
        <w:rPr>
          <w:rFonts w:ascii="David" w:hAnsi="David"/>
          <w:rtl/>
        </w:rPr>
        <w:t>"</w:t>
      </w:r>
      <w:r w:rsidR="00710F30" w:rsidRPr="00483EBE">
        <w:rPr>
          <w:rFonts w:ascii="David" w:hAnsi="David"/>
          <w:rtl/>
        </w:rPr>
        <w:t>.</w:t>
      </w:r>
      <w:r w:rsidRPr="00483EBE">
        <w:rPr>
          <w:rFonts w:ascii="David" w:hAnsi="David"/>
          <w:rtl/>
        </w:rPr>
        <w:t xml:space="preserve"> </w:t>
      </w:r>
    </w:p>
    <w:p w14:paraId="49416DB0" w14:textId="77777777" w:rsidR="00837528" w:rsidRPr="00483EBE" w:rsidRDefault="00AA5940" w:rsidP="00F343B2">
      <w:pPr>
        <w:numPr>
          <w:ilvl w:val="0"/>
          <w:numId w:val="5"/>
        </w:numPr>
        <w:spacing w:line="360" w:lineRule="auto"/>
        <w:rPr>
          <w:rFonts w:ascii="David" w:hAnsi="David"/>
          <w:rtl/>
        </w:rPr>
      </w:pPr>
      <w:r w:rsidRPr="00483EBE">
        <w:rPr>
          <w:rFonts w:ascii="David" w:hAnsi="David"/>
          <w:rtl/>
        </w:rPr>
        <w:t>אם יש שותפים נוספים המממנים את המיזם</w:t>
      </w:r>
      <w:r w:rsidR="00283C72" w:rsidRPr="00483EBE">
        <w:rPr>
          <w:rFonts w:ascii="David" w:hAnsi="David"/>
          <w:rtl/>
        </w:rPr>
        <w:t xml:space="preserve"> </w:t>
      </w:r>
      <w:r w:rsidRPr="00483EBE">
        <w:rPr>
          <w:rFonts w:ascii="David" w:hAnsi="David"/>
          <w:rtl/>
        </w:rPr>
        <w:t>- יש לציין מיהם ומה חלקם התקציבי במיזם.</w:t>
      </w:r>
    </w:p>
    <w:p w14:paraId="60B0B074" w14:textId="77777777" w:rsidR="00531E2A" w:rsidRPr="00483EBE" w:rsidRDefault="00531E2A" w:rsidP="00483EBE">
      <w:pPr>
        <w:spacing w:line="360" w:lineRule="auto"/>
        <w:jc w:val="center"/>
        <w:rPr>
          <w:rFonts w:ascii="David" w:hAnsi="David"/>
          <w:rtl/>
        </w:rPr>
      </w:pPr>
    </w:p>
    <w:p w14:paraId="22CADDC8" w14:textId="167AB63C" w:rsidR="00553052" w:rsidRDefault="00BD4187" w:rsidP="00483EBE">
      <w:pPr>
        <w:spacing w:line="360" w:lineRule="auto"/>
        <w:jc w:val="center"/>
        <w:rPr>
          <w:rFonts w:ascii="David" w:hAnsi="David"/>
          <w:rtl/>
        </w:rPr>
      </w:pPr>
      <w:r>
        <w:rPr>
          <w:rFonts w:ascii="David" w:hAnsi="David" w:hint="cs"/>
          <w:b/>
          <w:bCs/>
          <w:rtl/>
        </w:rPr>
        <w:t xml:space="preserve"> </w:t>
      </w:r>
      <w:r w:rsidR="00085C0B" w:rsidRPr="00553052">
        <w:rPr>
          <w:rFonts w:ascii="David" w:hAnsi="David"/>
          <w:b/>
          <w:bCs/>
          <w:rtl/>
        </w:rPr>
        <w:t>שם הפונה:</w:t>
      </w:r>
      <w:r w:rsidR="00085C0B" w:rsidRPr="00553052">
        <w:rPr>
          <w:rFonts w:ascii="David" w:hAnsi="David"/>
          <w:rtl/>
        </w:rPr>
        <w:t xml:space="preserve"> </w:t>
      </w:r>
      <w:r w:rsidR="00553052" w:rsidRPr="00553052">
        <w:rPr>
          <w:rFonts w:ascii="David" w:hAnsi="David" w:hint="cs"/>
          <w:rtl/>
        </w:rPr>
        <w:t xml:space="preserve">חגי ג'רבי </w:t>
      </w:r>
      <w:r w:rsidR="00553052" w:rsidRPr="00553052">
        <w:rPr>
          <w:rFonts w:ascii="David" w:hAnsi="David"/>
          <w:rtl/>
        </w:rPr>
        <w:t>–</w:t>
      </w:r>
      <w:r w:rsidR="00553052" w:rsidRPr="00553052">
        <w:rPr>
          <w:rFonts w:ascii="David" w:hAnsi="David" w:hint="cs"/>
          <w:rtl/>
        </w:rPr>
        <w:t xml:space="preserve"> </w:t>
      </w:r>
      <w:r w:rsidR="00553052">
        <w:rPr>
          <w:rFonts w:ascii="David" w:hAnsi="David" w:hint="cs"/>
          <w:rtl/>
        </w:rPr>
        <w:t xml:space="preserve">מנהל תחום תכנון כ"א, </w:t>
      </w:r>
    </w:p>
    <w:p w14:paraId="756E4D3F" w14:textId="6F3448D3" w:rsidR="00F80AD8" w:rsidRDefault="00FD7171" w:rsidP="00483EBE">
      <w:pPr>
        <w:spacing w:line="360" w:lineRule="auto"/>
        <w:jc w:val="center"/>
        <w:rPr>
          <w:rFonts w:ascii="David" w:hAnsi="David"/>
          <w:highlight w:val="yellow"/>
          <w:rtl/>
        </w:rPr>
      </w:pPr>
      <w:r>
        <w:rPr>
          <w:rFonts w:ascii="David" w:hAnsi="David" w:hint="cs"/>
          <w:b/>
          <w:bCs/>
          <w:noProof/>
          <w:rtl/>
          <w:lang w:val="he-IL"/>
        </w:rPr>
        <mc:AlternateContent>
          <mc:Choice Requires="wps">
            <w:drawing>
              <wp:anchor distT="0" distB="0" distL="114300" distR="114300" simplePos="0" relativeHeight="251659264" behindDoc="0" locked="0" layoutInCell="1" allowOverlap="1" wp14:anchorId="43DAAB22" wp14:editId="4BA7CE2A">
                <wp:simplePos x="0" y="0"/>
                <wp:positionH relativeFrom="column">
                  <wp:posOffset>2660015</wp:posOffset>
                </wp:positionH>
                <wp:positionV relativeFrom="paragraph">
                  <wp:posOffset>227965</wp:posOffset>
                </wp:positionV>
                <wp:extent cx="259127" cy="658085"/>
                <wp:effectExtent l="0" t="0" r="26670" b="27940"/>
                <wp:wrapNone/>
                <wp:docPr id="3" name="צורה חופשית: צורה 3"/>
                <wp:cNvGraphicFramePr/>
                <a:graphic xmlns:a="http://schemas.openxmlformats.org/drawingml/2006/main">
                  <a:graphicData uri="http://schemas.microsoft.com/office/word/2010/wordprocessingShape">
                    <wps:wsp>
                      <wps:cNvSpPr/>
                      <wps:spPr>
                        <a:xfrm>
                          <a:off x="0" y="0"/>
                          <a:ext cx="259127" cy="658085"/>
                        </a:xfrm>
                        <a:custGeom>
                          <a:avLst/>
                          <a:gdLst>
                            <a:gd name="connsiteX0" fmla="*/ 0 w 259127"/>
                            <a:gd name="connsiteY0" fmla="*/ 295275 h 658085"/>
                            <a:gd name="connsiteX1" fmla="*/ 209550 w 259127"/>
                            <a:gd name="connsiteY1" fmla="*/ 142875 h 658085"/>
                            <a:gd name="connsiteX2" fmla="*/ 247650 w 259127"/>
                            <a:gd name="connsiteY2" fmla="*/ 657225 h 658085"/>
                            <a:gd name="connsiteX3" fmla="*/ 47625 w 259127"/>
                            <a:gd name="connsiteY3" fmla="*/ 0 h 658085"/>
                          </a:gdLst>
                          <a:ahLst/>
                          <a:cxnLst>
                            <a:cxn ang="0">
                              <a:pos x="connsiteX0" y="connsiteY0"/>
                            </a:cxn>
                            <a:cxn ang="0">
                              <a:pos x="connsiteX1" y="connsiteY1"/>
                            </a:cxn>
                            <a:cxn ang="0">
                              <a:pos x="connsiteX2" y="connsiteY2"/>
                            </a:cxn>
                            <a:cxn ang="0">
                              <a:pos x="connsiteX3" y="connsiteY3"/>
                            </a:cxn>
                          </a:cxnLst>
                          <a:rect l="l" t="t" r="r" b="b"/>
                          <a:pathLst>
                            <a:path w="259127" h="658085">
                              <a:moveTo>
                                <a:pt x="0" y="295275"/>
                              </a:moveTo>
                              <a:cubicBezTo>
                                <a:pt x="84137" y="188912"/>
                                <a:pt x="168275" y="82550"/>
                                <a:pt x="209550" y="142875"/>
                              </a:cubicBezTo>
                              <a:cubicBezTo>
                                <a:pt x="250825" y="203200"/>
                                <a:pt x="274637" y="681037"/>
                                <a:pt x="247650" y="657225"/>
                              </a:cubicBezTo>
                              <a:cubicBezTo>
                                <a:pt x="220663" y="633413"/>
                                <a:pt x="30163" y="22225"/>
                                <a:pt x="47625"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A35B14B" id="צורה חופשית: צורה 3" o:spid="_x0000_s1026" style="position:absolute;left:0;text-align:left;margin-left:209.45pt;margin-top:17.95pt;width:20.4pt;height:51.8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59127,65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" path="m,295275c84137,188912,168275,82550,209550,142875v41275,60325,65087,538162,38100,514350c220663,633413,30163,22225,47625,e" filled="f" strokecolor="#1f4d78 [1604]" strokeweight="1pt">
                <v:stroke joinstyle="miter"/>
                <v:path arrowok="t" o:connecttype="custom" o:connectlocs="0,295275;209550,142875;247650,657225;47625,0" o:connectangles="0,0,0,0"/>
              </v:shape>
            </w:pict>
          </mc:Fallback>
        </mc:AlternateContent>
      </w:r>
      <w:r w:rsidR="00553052" w:rsidRPr="00553052">
        <w:rPr>
          <w:rFonts w:ascii="David" w:hAnsi="David" w:hint="cs"/>
          <w:b/>
          <w:bCs/>
          <w:rtl/>
        </w:rPr>
        <w:t>אגף</w:t>
      </w:r>
      <w:r w:rsidR="00553052">
        <w:rPr>
          <w:rFonts w:ascii="David" w:hAnsi="David" w:hint="cs"/>
          <w:rtl/>
        </w:rPr>
        <w:t xml:space="preserve">: </w:t>
      </w:r>
      <w:proofErr w:type="spellStart"/>
      <w:r w:rsidR="00553052" w:rsidRPr="00553052">
        <w:rPr>
          <w:rFonts w:ascii="David" w:hAnsi="David"/>
          <w:rtl/>
        </w:rPr>
        <w:t>מינהלת</w:t>
      </w:r>
      <w:proofErr w:type="spellEnd"/>
      <w:r w:rsidR="00553052" w:rsidRPr="00553052">
        <w:rPr>
          <w:rFonts w:ascii="David" w:hAnsi="David"/>
          <w:rtl/>
        </w:rPr>
        <w:t xml:space="preserve"> משמר לאומי והגנת ההתיישבות</w:t>
      </w:r>
    </w:p>
    <w:p w14:paraId="01E1E1EF" w14:textId="77777777" w:rsidR="00EB221F" w:rsidRDefault="00BD4187" w:rsidP="00BD4187">
      <w:pPr>
        <w:spacing w:line="360" w:lineRule="auto"/>
        <w:rPr>
          <w:rFonts w:ascii="David" w:hAnsi="David"/>
          <w:b/>
          <w:bCs/>
          <w:rtl/>
        </w:rPr>
      </w:pPr>
      <w:r>
        <w:rPr>
          <w:rFonts w:ascii="David" w:hAnsi="David" w:hint="cs"/>
          <w:b/>
          <w:bCs/>
          <w:rtl/>
        </w:rPr>
        <w:t xml:space="preserve">                                                   </w:t>
      </w:r>
    </w:p>
    <w:p w14:paraId="59320B8D" w14:textId="6D2CE4F9" w:rsidR="00085C0B" w:rsidRPr="00483EBE" w:rsidRDefault="00EB221F" w:rsidP="00EB221F">
      <w:pPr>
        <w:spacing w:line="360" w:lineRule="auto"/>
        <w:ind w:left="2160"/>
        <w:rPr>
          <w:rFonts w:ascii="David" w:hAnsi="David"/>
          <w:rtl/>
        </w:rPr>
      </w:pPr>
      <w:r>
        <w:rPr>
          <w:rFonts w:ascii="David" w:hAnsi="David" w:hint="cs"/>
          <w:b/>
          <w:bCs/>
          <w:rtl/>
        </w:rPr>
        <w:t xml:space="preserve">           </w:t>
      </w:r>
      <w:r w:rsidR="00BD4187">
        <w:rPr>
          <w:rFonts w:ascii="David" w:hAnsi="David" w:hint="cs"/>
          <w:b/>
          <w:bCs/>
          <w:rtl/>
        </w:rPr>
        <w:t xml:space="preserve"> </w:t>
      </w:r>
      <w:r w:rsidR="00085C0B" w:rsidRPr="00553052">
        <w:rPr>
          <w:rFonts w:ascii="David" w:hAnsi="David"/>
          <w:b/>
          <w:bCs/>
          <w:rtl/>
        </w:rPr>
        <w:t>חתימה:</w:t>
      </w:r>
      <w:r w:rsidR="00085C0B" w:rsidRPr="00553052">
        <w:rPr>
          <w:rFonts w:ascii="David" w:hAnsi="David"/>
          <w:rtl/>
        </w:rPr>
        <w:t>__________________</w:t>
      </w:r>
      <w:r w:rsidR="00FD7171">
        <w:rPr>
          <w:rFonts w:ascii="David" w:hAnsi="David" w:hint="cs"/>
          <w:rtl/>
        </w:rPr>
        <w:t>חגי</w:t>
      </w:r>
      <w:r w:rsidR="00085C0B" w:rsidRPr="00553052">
        <w:rPr>
          <w:rFonts w:ascii="David" w:hAnsi="David"/>
          <w:rtl/>
        </w:rPr>
        <w:t>_______</w:t>
      </w:r>
    </w:p>
    <w:p w14:paraId="42C0DE8C" w14:textId="77777777" w:rsidR="00BD4187" w:rsidRDefault="00D81B00" w:rsidP="00483EBE">
      <w:pPr>
        <w:spacing w:line="360" w:lineRule="auto"/>
        <w:jc w:val="center"/>
        <w:rPr>
          <w:rFonts w:ascii="David" w:hAnsi="David" w:hint="cs"/>
          <w:rtl/>
        </w:rPr>
      </w:pPr>
      <w:r w:rsidRPr="00483EBE">
        <w:rPr>
          <w:rFonts w:ascii="David" w:hAnsi="David"/>
          <w:rtl/>
        </w:rPr>
        <w:br w:type="page"/>
      </w:r>
    </w:p>
    <w:p w14:paraId="6D4EDEE7" w14:textId="77777777" w:rsidR="00BD4187" w:rsidRDefault="00BD4187" w:rsidP="00483EBE">
      <w:pPr>
        <w:spacing w:line="360" w:lineRule="auto"/>
        <w:jc w:val="center"/>
        <w:rPr>
          <w:rFonts w:ascii="David" w:hAnsi="David"/>
          <w:rtl/>
        </w:rPr>
      </w:pPr>
    </w:p>
    <w:p w14:paraId="6FF20945" w14:textId="7C26887B" w:rsidR="00D81B00" w:rsidRPr="00483EBE" w:rsidRDefault="00D81B00" w:rsidP="00483EBE">
      <w:pPr>
        <w:spacing w:line="360" w:lineRule="auto"/>
        <w:jc w:val="center"/>
        <w:rPr>
          <w:rFonts w:ascii="David" w:eastAsia="Calibri" w:hAnsi="David"/>
          <w:b/>
          <w:bCs/>
          <w:color w:val="FF0000"/>
          <w:u w:val="single"/>
          <w:rtl/>
        </w:rPr>
      </w:pPr>
      <w:r w:rsidRPr="00483EBE">
        <w:rPr>
          <w:rFonts w:ascii="David" w:eastAsia="Calibri" w:hAnsi="David"/>
          <w:b/>
          <w:bCs/>
          <w:u w:val="single"/>
          <w:rtl/>
        </w:rPr>
        <w:t xml:space="preserve">שותף במיזם </w:t>
      </w:r>
      <w:r w:rsidR="007F7905">
        <w:rPr>
          <w:rFonts w:ascii="David" w:eastAsia="Calibri" w:hAnsi="David" w:hint="cs"/>
          <w:b/>
          <w:bCs/>
          <w:u w:val="single"/>
          <w:rtl/>
        </w:rPr>
        <w:t>המשותף לשילוב חרדים במשטרה ובמג"ב במסגרת שתי תוכניות</w:t>
      </w:r>
    </w:p>
    <w:p w14:paraId="335A8F3B" w14:textId="526E3594" w:rsidR="00D81B00" w:rsidRPr="00483EBE" w:rsidRDefault="00D81B00" w:rsidP="00483EBE">
      <w:pPr>
        <w:spacing w:after="200" w:line="360" w:lineRule="auto"/>
        <w:ind w:left="1440" w:firstLine="720"/>
        <w:jc w:val="right"/>
        <w:rPr>
          <w:rFonts w:ascii="David" w:eastAsia="Calibri" w:hAnsi="David"/>
          <w:rtl/>
        </w:rPr>
      </w:pPr>
      <w:r w:rsidRPr="00483EBE">
        <w:rPr>
          <w:rFonts w:ascii="David" w:eastAsia="Calibri" w:hAnsi="David"/>
          <w:rtl/>
        </w:rPr>
        <w:tab/>
      </w:r>
      <w:r w:rsidRPr="00BD4187">
        <w:rPr>
          <w:rFonts w:ascii="David" w:eastAsia="Calibri" w:hAnsi="David"/>
          <w:rtl/>
        </w:rPr>
        <w:t xml:space="preserve">תאריך </w:t>
      </w:r>
      <w:r w:rsidR="004C186F" w:rsidRPr="00BD4187">
        <w:rPr>
          <w:rFonts w:ascii="David" w:eastAsia="Calibri" w:hAnsi="David" w:hint="cs"/>
          <w:rtl/>
        </w:rPr>
        <w:t>8.12.25</w:t>
      </w:r>
    </w:p>
    <w:p w14:paraId="3435AB51" w14:textId="266BC5CD" w:rsidR="00D81B00" w:rsidRDefault="00D81B00" w:rsidP="004C186F">
      <w:pPr>
        <w:spacing w:before="120" w:after="120" w:line="276" w:lineRule="auto"/>
        <w:jc w:val="both"/>
        <w:rPr>
          <w:rFonts w:ascii="David" w:eastAsia="Calibri" w:hAnsi="David"/>
          <w:rtl/>
        </w:rPr>
      </w:pPr>
      <w:r w:rsidRPr="00BD4187">
        <w:rPr>
          <w:rFonts w:ascii="David" w:eastAsia="Calibri" w:hAnsi="David"/>
          <w:rtl/>
        </w:rPr>
        <w:t>לכבוד</w:t>
      </w:r>
      <w:r w:rsidR="000E7E68" w:rsidRPr="00BD4187">
        <w:rPr>
          <w:rFonts w:ascii="David" w:eastAsia="Calibri" w:hAnsi="David"/>
          <w:rtl/>
        </w:rPr>
        <w:t>:</w:t>
      </w:r>
    </w:p>
    <w:p w14:paraId="2192557C" w14:textId="06ED823F" w:rsidR="004C186F" w:rsidRPr="00BD4187" w:rsidRDefault="004C186F" w:rsidP="00BD4187">
      <w:pPr>
        <w:spacing w:before="120" w:after="120" w:line="276" w:lineRule="auto"/>
        <w:jc w:val="both"/>
        <w:rPr>
          <w:rFonts w:ascii="David" w:eastAsia="Calibri" w:hAnsi="David"/>
          <w:u w:val="single"/>
          <w:rtl/>
        </w:rPr>
      </w:pPr>
      <w:r w:rsidRPr="00BD4187">
        <w:rPr>
          <w:rFonts w:ascii="David" w:eastAsia="Calibri" w:hAnsi="David" w:hint="cs"/>
          <w:u w:val="single"/>
          <w:rtl/>
        </w:rPr>
        <w:t>הגב' רותי חדד</w:t>
      </w:r>
      <w:r w:rsidR="00BD4187" w:rsidRPr="00BD4187">
        <w:rPr>
          <w:rFonts w:ascii="David" w:eastAsia="Calibri" w:hAnsi="David" w:hint="cs"/>
          <w:u w:val="single"/>
          <w:rtl/>
        </w:rPr>
        <w:t xml:space="preserve"> - </w:t>
      </w:r>
      <w:r w:rsidRPr="00BD4187">
        <w:rPr>
          <w:rFonts w:ascii="David" w:eastAsia="Calibri" w:hAnsi="David" w:hint="cs"/>
          <w:u w:val="single"/>
          <w:rtl/>
        </w:rPr>
        <w:t xml:space="preserve">המשרד </w:t>
      </w:r>
      <w:proofErr w:type="spellStart"/>
      <w:r w:rsidRPr="00BD4187">
        <w:rPr>
          <w:rFonts w:ascii="David" w:eastAsia="Calibri" w:hAnsi="David" w:hint="cs"/>
          <w:u w:val="single"/>
          <w:rtl/>
        </w:rPr>
        <w:t>לב</w:t>
      </w:r>
      <w:r w:rsidR="00BD4187" w:rsidRPr="00BD4187">
        <w:rPr>
          <w:rFonts w:ascii="David" w:eastAsia="Calibri" w:hAnsi="David" w:hint="cs"/>
          <w:u w:val="single"/>
          <w:rtl/>
        </w:rPr>
        <w:t>ל"מ</w:t>
      </w:r>
      <w:proofErr w:type="spellEnd"/>
    </w:p>
    <w:p w14:paraId="2EF57A3C" w14:textId="77777777" w:rsidR="00BD4187" w:rsidRPr="00BD4187" w:rsidRDefault="00BD4187" w:rsidP="004C186F">
      <w:pPr>
        <w:spacing w:before="120" w:after="120" w:line="276" w:lineRule="auto"/>
        <w:jc w:val="both"/>
        <w:rPr>
          <w:rFonts w:ascii="David" w:eastAsia="Calibri" w:hAnsi="David"/>
          <w:u w:val="single"/>
          <w:rtl/>
        </w:rPr>
      </w:pPr>
    </w:p>
    <w:p w14:paraId="09FA16F3" w14:textId="0324A550" w:rsidR="00D81B00" w:rsidRPr="00483EBE" w:rsidRDefault="00D81B00" w:rsidP="00BD4187">
      <w:pPr>
        <w:spacing w:before="120" w:after="120" w:line="360" w:lineRule="auto"/>
        <w:ind w:left="720" w:firstLine="720"/>
        <w:rPr>
          <w:rFonts w:ascii="David" w:eastAsia="Calibri" w:hAnsi="David"/>
          <w:b/>
          <w:bCs/>
          <w:rtl/>
        </w:rPr>
      </w:pPr>
      <w:r w:rsidRPr="00483EBE">
        <w:rPr>
          <w:rFonts w:ascii="David" w:eastAsia="Calibri" w:hAnsi="David"/>
          <w:b/>
          <w:bCs/>
          <w:rtl/>
        </w:rPr>
        <w:t xml:space="preserve">הנדון: </w:t>
      </w:r>
      <w:r w:rsidRPr="00483EBE">
        <w:rPr>
          <w:rFonts w:ascii="David" w:eastAsia="Calibri" w:hAnsi="David"/>
          <w:b/>
          <w:bCs/>
          <w:u w:val="single"/>
          <w:rtl/>
        </w:rPr>
        <w:t xml:space="preserve">בקשה למיזם משותף ופירוט תקציבי + התחייבות לפי תקנה 3(30) </w:t>
      </w:r>
      <w:proofErr w:type="spellStart"/>
      <w:r w:rsidRPr="00483EBE">
        <w:rPr>
          <w:rFonts w:ascii="David" w:eastAsia="Calibri" w:hAnsi="David"/>
          <w:b/>
          <w:bCs/>
          <w:u w:val="single"/>
          <w:rtl/>
        </w:rPr>
        <w:t>לתח"מ</w:t>
      </w:r>
      <w:proofErr w:type="spellEnd"/>
      <w:r w:rsidRPr="00483EBE">
        <w:rPr>
          <w:rFonts w:ascii="David" w:eastAsia="Calibri" w:hAnsi="David"/>
          <w:b/>
          <w:bCs/>
          <w:u w:val="single"/>
          <w:rtl/>
        </w:rPr>
        <w:t xml:space="preserve"> - תצהיר</w:t>
      </w:r>
    </w:p>
    <w:p w14:paraId="27479407" w14:textId="77777777" w:rsidR="00D81B00" w:rsidRPr="00483EBE" w:rsidRDefault="00D81B00" w:rsidP="00483EBE">
      <w:pPr>
        <w:spacing w:before="120" w:after="120" w:line="360" w:lineRule="auto"/>
        <w:jc w:val="both"/>
        <w:rPr>
          <w:rFonts w:ascii="David" w:eastAsia="Calibri" w:hAnsi="David"/>
          <w:rtl/>
        </w:rPr>
      </w:pPr>
      <w:r w:rsidRPr="00483EBE">
        <w:rPr>
          <w:rFonts w:ascii="David" w:eastAsia="Calibri" w:hAnsi="David"/>
          <w:rtl/>
        </w:rPr>
        <w:t>בהתאם לבקשתכם, הריני להצהיר ולאשר כדלקמן:</w:t>
      </w:r>
    </w:p>
    <w:p w14:paraId="0006AA89" w14:textId="217CB5DC" w:rsidR="00D81B00" w:rsidRPr="00483EBE" w:rsidRDefault="00D81B00" w:rsidP="00F343B2">
      <w:pPr>
        <w:numPr>
          <w:ilvl w:val="0"/>
          <w:numId w:val="20"/>
        </w:numPr>
        <w:spacing w:before="120" w:after="120" w:line="360" w:lineRule="auto"/>
        <w:contextualSpacing/>
        <w:jc w:val="both"/>
        <w:rPr>
          <w:rFonts w:ascii="David" w:eastAsia="Calibri" w:hAnsi="David"/>
        </w:rPr>
      </w:pPr>
      <w:r w:rsidRPr="00483EBE">
        <w:rPr>
          <w:rFonts w:ascii="David" w:eastAsia="Calibri" w:hAnsi="David"/>
          <w:rtl/>
        </w:rPr>
        <w:t>עלות המיזם הכוללת לכל התקופה היא</w:t>
      </w:r>
      <w:r w:rsidR="00AB0C17">
        <w:rPr>
          <w:rFonts w:ascii="David" w:eastAsia="Calibri" w:hAnsi="David" w:hint="cs"/>
          <w:rtl/>
        </w:rPr>
        <w:t xml:space="preserve"> </w:t>
      </w:r>
      <w:r w:rsidR="00AB0C17" w:rsidRPr="00BD3ACE">
        <w:rPr>
          <w:rFonts w:ascii="David" w:eastAsia="Calibri" w:hAnsi="David"/>
          <w:rtl/>
        </w:rPr>
        <w:t>1,746,998 ₪</w:t>
      </w:r>
      <w:r w:rsidR="003E0277">
        <w:rPr>
          <w:rFonts w:ascii="David" w:eastAsia="Calibri" w:hAnsi="David" w:hint="cs"/>
          <w:rtl/>
        </w:rPr>
        <w:t xml:space="preserve">. </w:t>
      </w:r>
      <w:r w:rsidRPr="00483EBE">
        <w:rPr>
          <w:rFonts w:ascii="David" w:eastAsia="Calibri" w:hAnsi="David"/>
          <w:rtl/>
        </w:rPr>
        <w:t>השותף במיזם</w:t>
      </w:r>
      <w:r w:rsidR="00B12A2D" w:rsidRPr="00483EBE">
        <w:rPr>
          <w:rFonts w:ascii="David" w:eastAsia="Calibri" w:hAnsi="David"/>
          <w:rtl/>
        </w:rPr>
        <w:t xml:space="preserve"> </w:t>
      </w:r>
      <w:r w:rsidR="00B12A2D" w:rsidRPr="00483EBE">
        <w:rPr>
          <w:rFonts w:ascii="David" w:eastAsia="Calibri" w:hAnsi="David" w:hint="eastAsia"/>
          <w:u w:val="single"/>
          <w:rtl/>
        </w:rPr>
        <w:t>עמותת</w:t>
      </w:r>
      <w:r w:rsidR="00B12A2D" w:rsidRPr="00483EBE">
        <w:rPr>
          <w:rFonts w:ascii="David" w:eastAsia="Calibri" w:hAnsi="David"/>
          <w:u w:val="single"/>
          <w:rtl/>
        </w:rPr>
        <w:t xml:space="preserve"> 'נצח </w:t>
      </w:r>
      <w:r w:rsidR="00B12A2D" w:rsidRPr="00483EBE">
        <w:rPr>
          <w:rFonts w:ascii="David" w:eastAsia="Calibri" w:hAnsi="David" w:hint="eastAsia"/>
          <w:u w:val="single"/>
          <w:rtl/>
        </w:rPr>
        <w:t>יהודה</w:t>
      </w:r>
      <w:r w:rsidR="00B12A2D" w:rsidRPr="00483EBE">
        <w:rPr>
          <w:rFonts w:ascii="David" w:eastAsia="Calibri" w:hAnsi="David"/>
          <w:u w:val="single"/>
          <w:rtl/>
        </w:rPr>
        <w:t>'</w:t>
      </w:r>
      <w:r w:rsidR="00B12A2D" w:rsidRPr="00483EBE">
        <w:rPr>
          <w:rFonts w:ascii="David" w:eastAsia="Calibri" w:hAnsi="David"/>
          <w:rtl/>
        </w:rPr>
        <w:t xml:space="preserve"> </w:t>
      </w:r>
      <w:r w:rsidRPr="00483EBE">
        <w:rPr>
          <w:rFonts w:ascii="David" w:eastAsia="Calibri" w:hAnsi="David"/>
          <w:rtl/>
        </w:rPr>
        <w:t>מתחייב להשקיע לפחות 50% מעלות המיזם הכוללת, לרשום את הוצאותיו בספר הנהלת החשבונות ולהגיש חשבונית ו/או דוח ביצוע בכל הליך ביצוע תשלום.</w:t>
      </w:r>
    </w:p>
    <w:p w14:paraId="2C85819A" w14:textId="62135795" w:rsidR="00D81B00" w:rsidRPr="00A54ECB" w:rsidRDefault="00D81B00" w:rsidP="004E59F7">
      <w:pPr>
        <w:numPr>
          <w:ilvl w:val="0"/>
          <w:numId w:val="20"/>
        </w:numPr>
        <w:spacing w:before="120" w:after="120" w:line="360" w:lineRule="auto"/>
        <w:contextualSpacing/>
        <w:jc w:val="both"/>
        <w:rPr>
          <w:rFonts w:ascii="David" w:eastAsia="Calibri" w:hAnsi="David"/>
        </w:rPr>
      </w:pPr>
      <w:r w:rsidRPr="00A54ECB">
        <w:rPr>
          <w:rFonts w:ascii="David" w:eastAsia="Calibri" w:hAnsi="David"/>
          <w:rtl/>
        </w:rPr>
        <w:t xml:space="preserve">התחייבויותיו הנ"ל של השותף במיזם </w:t>
      </w:r>
      <w:r w:rsidR="00936804" w:rsidRPr="00A54ECB">
        <w:rPr>
          <w:rFonts w:ascii="David" w:eastAsia="Calibri" w:hAnsi="David" w:hint="eastAsia"/>
          <w:u w:val="single"/>
          <w:rtl/>
        </w:rPr>
        <w:t>עמותת</w:t>
      </w:r>
      <w:r w:rsidR="00936804" w:rsidRPr="00A54ECB">
        <w:rPr>
          <w:rFonts w:ascii="David" w:eastAsia="Calibri" w:hAnsi="David"/>
          <w:u w:val="single"/>
          <w:rtl/>
        </w:rPr>
        <w:t xml:space="preserve"> 'נצח </w:t>
      </w:r>
      <w:r w:rsidR="00936804" w:rsidRPr="00A54ECB">
        <w:rPr>
          <w:rFonts w:ascii="David" w:eastAsia="Calibri" w:hAnsi="David" w:hint="eastAsia"/>
          <w:u w:val="single"/>
          <w:rtl/>
        </w:rPr>
        <w:t>יהודה</w:t>
      </w:r>
      <w:r w:rsidR="00936804" w:rsidRPr="00A54ECB">
        <w:rPr>
          <w:rFonts w:ascii="David" w:eastAsia="Calibri" w:hAnsi="David"/>
          <w:u w:val="single"/>
          <w:rtl/>
        </w:rPr>
        <w:t>'</w:t>
      </w:r>
      <w:r w:rsidR="00936804" w:rsidRPr="00A54ECB">
        <w:rPr>
          <w:rFonts w:ascii="David" w:eastAsia="Calibri" w:hAnsi="David"/>
          <w:rtl/>
        </w:rPr>
        <w:t xml:space="preserve"> </w:t>
      </w:r>
      <w:r w:rsidRPr="00A54ECB">
        <w:rPr>
          <w:rFonts w:ascii="David" w:eastAsia="Calibri" w:hAnsi="David"/>
          <w:rtl/>
        </w:rPr>
        <w:t xml:space="preserve">עמדו בתוקפן </w:t>
      </w:r>
      <w:r w:rsidR="00A54ECB" w:rsidRPr="00A54ECB">
        <w:rPr>
          <w:rFonts w:ascii="David" w:eastAsia="Calibri" w:hAnsi="David"/>
          <w:rtl/>
        </w:rPr>
        <w:t>שנה מיום 1.3.2026 עד ליום 28.2.2027, עם אופציה לשנה נוספת בכפוף לבחינה ואישור ועדת המכרזים המשרדית</w:t>
      </w:r>
      <w:r w:rsidR="00A54ECB" w:rsidRPr="00A54ECB" w:rsidDel="00A54ECB">
        <w:rPr>
          <w:rFonts w:ascii="David" w:eastAsia="Calibri" w:hAnsi="David"/>
          <w:rtl/>
        </w:rPr>
        <w:t xml:space="preserve"> </w:t>
      </w:r>
      <w:r w:rsidRPr="00A54ECB">
        <w:rPr>
          <w:rFonts w:ascii="David" w:eastAsia="Calibri" w:hAnsi="David"/>
          <w:rtl/>
        </w:rPr>
        <w:t xml:space="preserve">ידוע לנו כי מקורות המימון של השותף במיזם המוכרים לפי </w:t>
      </w:r>
      <w:hyperlink r:id="rId12" w:history="1">
        <w:r w:rsidRPr="00A54ECB">
          <w:rPr>
            <w:rStyle w:val="Hyperlink"/>
            <w:rFonts w:ascii="David" w:hAnsi="David"/>
            <w:b/>
            <w:i/>
            <w:color w:val="3464BA"/>
            <w:u w:val="dotted" w:color="3464BA"/>
            <w:rtl/>
          </w:rPr>
          <w:t xml:space="preserve">הוראת </w:t>
        </w:r>
        <w:proofErr w:type="spellStart"/>
        <w:r w:rsidRPr="00A54ECB">
          <w:rPr>
            <w:rStyle w:val="Hyperlink"/>
            <w:rFonts w:ascii="David" w:hAnsi="David"/>
            <w:b/>
            <w:i/>
            <w:color w:val="3464BA"/>
            <w:u w:val="dotted" w:color="3464BA"/>
            <w:rtl/>
          </w:rPr>
          <w:t>תכ"</w:t>
        </w:r>
        <w:r w:rsidR="00283C72" w:rsidRPr="00A54ECB">
          <w:rPr>
            <w:rStyle w:val="Hyperlink"/>
            <w:rFonts w:ascii="David" w:hAnsi="David" w:hint="eastAsia"/>
            <w:b/>
            <w:i/>
            <w:color w:val="3464BA"/>
            <w:u w:val="dotted" w:color="3464BA"/>
            <w:rtl/>
          </w:rPr>
          <w:t>ם</w:t>
        </w:r>
        <w:proofErr w:type="spellEnd"/>
        <w:r w:rsidR="00283C72" w:rsidRPr="00A54ECB">
          <w:rPr>
            <w:rStyle w:val="Hyperlink"/>
            <w:rFonts w:ascii="David" w:hAnsi="David"/>
            <w:b/>
            <w:i/>
            <w:color w:val="3464BA"/>
            <w:u w:val="dotted" w:color="3464BA"/>
            <w:rtl/>
          </w:rPr>
          <w:t xml:space="preserve">, "התקשרות </w:t>
        </w:r>
        <w:r w:rsidR="00283C72" w:rsidRPr="00A54ECB">
          <w:rPr>
            <w:rStyle w:val="Hyperlink"/>
            <w:rFonts w:ascii="David" w:hAnsi="David" w:hint="eastAsia"/>
            <w:b/>
            <w:i/>
            <w:color w:val="3464BA"/>
            <w:u w:val="dotted" w:color="3464BA"/>
            <w:rtl/>
          </w:rPr>
          <w:t>לביצוע</w:t>
        </w:r>
        <w:r w:rsidR="00283C72" w:rsidRPr="00A54ECB">
          <w:rPr>
            <w:rStyle w:val="Hyperlink"/>
            <w:rFonts w:ascii="David" w:hAnsi="David"/>
            <w:b/>
            <w:i/>
            <w:color w:val="3464BA"/>
            <w:u w:val="dotted" w:color="3464BA"/>
            <w:rtl/>
          </w:rPr>
          <w:t xml:space="preserve"> </w:t>
        </w:r>
        <w:r w:rsidR="00283C72" w:rsidRPr="00A54ECB">
          <w:rPr>
            <w:rStyle w:val="Hyperlink"/>
            <w:rFonts w:ascii="David" w:hAnsi="David" w:hint="eastAsia"/>
            <w:b/>
            <w:i/>
            <w:color w:val="3464BA"/>
            <w:u w:val="dotted" w:color="3464BA"/>
            <w:rtl/>
          </w:rPr>
          <w:t>מיזם</w:t>
        </w:r>
        <w:r w:rsidR="00283C72" w:rsidRPr="00A54ECB">
          <w:rPr>
            <w:rStyle w:val="Hyperlink"/>
            <w:rFonts w:ascii="David" w:hAnsi="David"/>
            <w:b/>
            <w:i/>
            <w:color w:val="3464BA"/>
            <w:u w:val="dotted" w:color="3464BA"/>
            <w:rtl/>
          </w:rPr>
          <w:t xml:space="preserve"> </w:t>
        </w:r>
        <w:r w:rsidR="00283C72" w:rsidRPr="00A54ECB">
          <w:rPr>
            <w:rStyle w:val="Hyperlink"/>
            <w:rFonts w:ascii="David" w:hAnsi="David" w:hint="eastAsia"/>
            <w:b/>
            <w:i/>
            <w:color w:val="3464BA"/>
            <w:u w:val="dotted" w:color="3464BA"/>
            <w:rtl/>
          </w:rPr>
          <w:t>משותף</w:t>
        </w:r>
        <w:r w:rsidR="00283C72" w:rsidRPr="00A54ECB">
          <w:rPr>
            <w:rStyle w:val="Hyperlink"/>
            <w:rFonts w:ascii="David" w:hAnsi="David"/>
            <w:b/>
            <w:i/>
            <w:color w:val="3464BA"/>
            <w:u w:val="dotted" w:color="3464BA"/>
            <w:rtl/>
          </w:rPr>
          <w:t xml:space="preserve"> </w:t>
        </w:r>
        <w:r w:rsidR="00283C72" w:rsidRPr="00A54ECB">
          <w:rPr>
            <w:rStyle w:val="Hyperlink"/>
            <w:rFonts w:ascii="David" w:hAnsi="David" w:hint="eastAsia"/>
            <w:b/>
            <w:i/>
            <w:color w:val="3464BA"/>
            <w:u w:val="dotted" w:color="3464BA"/>
            <w:rtl/>
          </w:rPr>
          <w:t>לפי</w:t>
        </w:r>
        <w:r w:rsidR="00283C72" w:rsidRPr="00A54ECB">
          <w:rPr>
            <w:rStyle w:val="Hyperlink"/>
            <w:rFonts w:ascii="David" w:hAnsi="David"/>
            <w:b/>
            <w:i/>
            <w:color w:val="3464BA"/>
            <w:u w:val="dotted" w:color="3464BA"/>
            <w:rtl/>
          </w:rPr>
          <w:t xml:space="preserve"> </w:t>
        </w:r>
        <w:r w:rsidR="00283C72" w:rsidRPr="00A54ECB">
          <w:rPr>
            <w:rStyle w:val="Hyperlink"/>
            <w:rFonts w:ascii="David" w:hAnsi="David" w:hint="eastAsia"/>
            <w:b/>
            <w:i/>
            <w:color w:val="3464BA"/>
            <w:u w:val="dotted" w:color="3464BA"/>
            <w:rtl/>
          </w:rPr>
          <w:t>תקנ</w:t>
        </w:r>
        <w:r w:rsidR="00004D07" w:rsidRPr="00A54ECB">
          <w:rPr>
            <w:rStyle w:val="Hyperlink"/>
            <w:rFonts w:ascii="David" w:hAnsi="David" w:hint="eastAsia"/>
            <w:b/>
            <w:i/>
            <w:color w:val="3464BA"/>
            <w:u w:val="dotted" w:color="3464BA"/>
            <w:rtl/>
          </w:rPr>
          <w:t>ה</w:t>
        </w:r>
        <w:r w:rsidR="00004D07" w:rsidRPr="00A54ECB">
          <w:rPr>
            <w:rStyle w:val="Hyperlink"/>
            <w:rFonts w:ascii="David" w:hAnsi="David"/>
            <w:b/>
            <w:i/>
            <w:color w:val="3464BA"/>
            <w:u w:val="dotted" w:color="3464BA"/>
            <w:rtl/>
          </w:rPr>
          <w:t xml:space="preserve"> 3 (30) </w:t>
        </w:r>
        <w:proofErr w:type="spellStart"/>
        <w:r w:rsidR="00004D07" w:rsidRPr="00A54ECB">
          <w:rPr>
            <w:rStyle w:val="Hyperlink"/>
            <w:rFonts w:ascii="David" w:hAnsi="David" w:hint="eastAsia"/>
            <w:b/>
            <w:i/>
            <w:color w:val="3464BA"/>
            <w:u w:val="dotted" w:color="3464BA"/>
            <w:rtl/>
          </w:rPr>
          <w:t>לתח</w:t>
        </w:r>
        <w:r w:rsidR="00004D07" w:rsidRPr="00A54ECB">
          <w:rPr>
            <w:rStyle w:val="Hyperlink"/>
            <w:rFonts w:ascii="David" w:hAnsi="David"/>
            <w:b/>
            <w:i/>
            <w:color w:val="3464BA"/>
            <w:u w:val="dotted" w:color="3464BA"/>
            <w:rtl/>
          </w:rPr>
          <w:t>"מ</w:t>
        </w:r>
        <w:proofErr w:type="spellEnd"/>
        <w:r w:rsidR="00283C72" w:rsidRPr="00A54ECB">
          <w:rPr>
            <w:rStyle w:val="Hyperlink"/>
            <w:rFonts w:ascii="David" w:hAnsi="David"/>
            <w:b/>
            <w:i/>
            <w:color w:val="3464BA"/>
            <w:u w:val="dotted" w:color="3464BA"/>
            <w:rtl/>
          </w:rPr>
          <w:t xml:space="preserve">", </w:t>
        </w:r>
        <w:r w:rsidR="00283C72" w:rsidRPr="00A54ECB">
          <w:rPr>
            <w:rStyle w:val="Hyperlink"/>
            <w:rFonts w:ascii="David" w:hAnsi="David" w:hint="eastAsia"/>
            <w:b/>
            <w:i/>
            <w:color w:val="3464BA"/>
            <w:u w:val="dotted" w:color="3464BA"/>
            <w:rtl/>
          </w:rPr>
          <w:t>מס</w:t>
        </w:r>
        <w:r w:rsidR="00283C72" w:rsidRPr="00A54ECB">
          <w:rPr>
            <w:rStyle w:val="Hyperlink"/>
            <w:rFonts w:ascii="David" w:hAnsi="David"/>
            <w:b/>
            <w:i/>
            <w:color w:val="3464BA"/>
            <w:u w:val="dotted" w:color="3464BA"/>
            <w:rtl/>
          </w:rPr>
          <w:t>'</w:t>
        </w:r>
        <w:r w:rsidRPr="00A54ECB">
          <w:rPr>
            <w:rStyle w:val="Hyperlink"/>
            <w:rFonts w:ascii="David" w:hAnsi="David"/>
            <w:b/>
            <w:i/>
            <w:color w:val="3464BA"/>
            <w:u w:val="dotted" w:color="3464BA"/>
            <w:rtl/>
          </w:rPr>
          <w:t xml:space="preserve"> </w:t>
        </w:r>
        <w:r w:rsidR="00547EAB" w:rsidRPr="00A54ECB">
          <w:rPr>
            <w:rStyle w:val="Hyperlink"/>
            <w:rFonts w:ascii="David" w:hAnsi="David"/>
            <w:b/>
            <w:i/>
            <w:color w:val="3464BA"/>
            <w:u w:val="dotted" w:color="3464BA"/>
            <w:rtl/>
          </w:rPr>
          <w:t>7.8.3</w:t>
        </w:r>
      </w:hyperlink>
      <w:r w:rsidR="00547EAB" w:rsidRPr="00A54ECB">
        <w:rPr>
          <w:rFonts w:ascii="David" w:eastAsia="Calibri" w:hAnsi="David"/>
          <w:rtl/>
        </w:rPr>
        <w:t xml:space="preserve"> </w:t>
      </w:r>
      <w:r w:rsidRPr="00A54ECB">
        <w:rPr>
          <w:rFonts w:ascii="David" w:eastAsia="Calibri" w:hAnsi="David"/>
          <w:rtl/>
        </w:rPr>
        <w:t>כמקורות עצמיים</w:t>
      </w:r>
      <w:r w:rsidR="00710F30" w:rsidRPr="00A54ECB">
        <w:rPr>
          <w:rFonts w:ascii="David" w:eastAsia="Calibri" w:hAnsi="David"/>
          <w:rtl/>
        </w:rPr>
        <w:t>.</w:t>
      </w:r>
    </w:p>
    <w:p w14:paraId="18C9CD8F" w14:textId="475B6377" w:rsidR="00D81B00" w:rsidRPr="00483EBE" w:rsidRDefault="00D81B00" w:rsidP="00F343B2">
      <w:pPr>
        <w:numPr>
          <w:ilvl w:val="0"/>
          <w:numId w:val="20"/>
        </w:numPr>
        <w:spacing w:before="120" w:after="120" w:line="360" w:lineRule="auto"/>
        <w:contextualSpacing/>
        <w:jc w:val="both"/>
        <w:rPr>
          <w:rFonts w:ascii="David" w:eastAsia="Calibri" w:hAnsi="David"/>
        </w:rPr>
      </w:pPr>
      <w:r w:rsidRPr="00483EBE">
        <w:rPr>
          <w:rFonts w:ascii="David" w:eastAsia="Calibri" w:hAnsi="David"/>
          <w:rtl/>
        </w:rPr>
        <w:t>כמו כן</w:t>
      </w:r>
      <w:r w:rsidR="00283C72" w:rsidRPr="00483EBE">
        <w:rPr>
          <w:rFonts w:ascii="David" w:eastAsia="Calibri" w:hAnsi="David"/>
          <w:rtl/>
        </w:rPr>
        <w:t>,</w:t>
      </w:r>
      <w:r w:rsidRPr="00483EBE">
        <w:rPr>
          <w:rFonts w:ascii="David" w:eastAsia="Calibri" w:hAnsi="David"/>
          <w:rtl/>
        </w:rPr>
        <w:t xml:space="preserve"> השותף במיזם מתחייב כי לפחות 10% מחלקו במימון המיזם המשותף, יועמד באמצעות תרומות/הכנסות שאינן בשווה כסף. </w:t>
      </w:r>
    </w:p>
    <w:p w14:paraId="10DFADE9" w14:textId="100695F7" w:rsidR="00D81B00" w:rsidRPr="00483EBE" w:rsidRDefault="00D81B00" w:rsidP="00F343B2">
      <w:pPr>
        <w:numPr>
          <w:ilvl w:val="0"/>
          <w:numId w:val="20"/>
        </w:numPr>
        <w:spacing w:before="120" w:after="120" w:line="360" w:lineRule="auto"/>
        <w:contextualSpacing/>
        <w:jc w:val="both"/>
        <w:rPr>
          <w:rFonts w:ascii="David" w:eastAsia="Calibri" w:hAnsi="David"/>
          <w:b/>
          <w:bCs/>
          <w:lang w:val="x-none"/>
        </w:rPr>
      </w:pPr>
      <w:r w:rsidRPr="00483EBE">
        <w:rPr>
          <w:rFonts w:ascii="David" w:eastAsia="Calibri" w:hAnsi="David"/>
          <w:rtl/>
        </w:rPr>
        <w:t xml:space="preserve">ידוע לנו כי מקורות </w:t>
      </w:r>
      <w:r w:rsidR="002A4F45" w:rsidRPr="00483EBE">
        <w:rPr>
          <w:rFonts w:ascii="David" w:eastAsia="Calibri" w:hAnsi="David" w:hint="eastAsia"/>
          <w:rtl/>
        </w:rPr>
        <w:t>המימון</w:t>
      </w:r>
      <w:r w:rsidR="001E4227" w:rsidRPr="00483EBE">
        <w:rPr>
          <w:rFonts w:ascii="David" w:eastAsia="Calibri" w:hAnsi="David"/>
          <w:rtl/>
        </w:rPr>
        <w:t xml:space="preserve"> הלא מוכרים,</w:t>
      </w:r>
      <w:r w:rsidR="002A4F45" w:rsidRPr="00483EBE">
        <w:rPr>
          <w:rFonts w:ascii="David" w:eastAsia="Calibri" w:hAnsi="David"/>
          <w:rtl/>
        </w:rPr>
        <w:t xml:space="preserve"> אשר מפורטים </w:t>
      </w:r>
      <w:r w:rsidR="001E4227" w:rsidRPr="00483EBE">
        <w:rPr>
          <w:rFonts w:ascii="David" w:eastAsia="Calibri" w:hAnsi="David" w:hint="eastAsia"/>
          <w:rtl/>
        </w:rPr>
        <w:t>ב</w:t>
      </w:r>
      <w:hyperlink r:id="rId13" w:history="1">
        <w:r w:rsidR="002A4F45" w:rsidRPr="00483EBE">
          <w:rPr>
            <w:rStyle w:val="Hyperlink"/>
            <w:rFonts w:ascii="David" w:hAnsi="David"/>
            <w:b/>
            <w:i/>
            <w:color w:val="3464BA"/>
            <w:u w:val="dotted" w:color="3464BA"/>
            <w:rtl/>
          </w:rPr>
          <w:t xml:space="preserve">הוראת </w:t>
        </w:r>
        <w:proofErr w:type="spellStart"/>
        <w:r w:rsidR="002A4F45" w:rsidRPr="00483EBE">
          <w:rPr>
            <w:rStyle w:val="Hyperlink"/>
            <w:rFonts w:ascii="David" w:hAnsi="David"/>
            <w:b/>
            <w:i/>
            <w:color w:val="3464BA"/>
            <w:u w:val="dotted" w:color="3464BA"/>
            <w:rtl/>
          </w:rPr>
          <w:t>תכ"</w:t>
        </w:r>
        <w:r w:rsidR="002A4F45" w:rsidRPr="00483EBE">
          <w:rPr>
            <w:rStyle w:val="Hyperlink"/>
            <w:rFonts w:ascii="David" w:hAnsi="David" w:hint="eastAsia"/>
            <w:b/>
            <w:i/>
            <w:color w:val="3464BA"/>
            <w:u w:val="dotted" w:color="3464BA"/>
            <w:rtl/>
          </w:rPr>
          <w:t>ם</w:t>
        </w:r>
        <w:proofErr w:type="spellEnd"/>
        <w:r w:rsidR="002A4F45" w:rsidRPr="00483EBE">
          <w:rPr>
            <w:rStyle w:val="Hyperlink"/>
            <w:rFonts w:ascii="David" w:hAnsi="David"/>
            <w:b/>
            <w:i/>
            <w:color w:val="3464BA"/>
            <w:u w:val="dotted" w:color="3464BA"/>
            <w:rtl/>
          </w:rPr>
          <w:t xml:space="preserve">, "התקשרות לביצוע מיזם משותף לפי תקנה 3 (30) </w:t>
        </w:r>
        <w:proofErr w:type="spellStart"/>
        <w:r w:rsidR="002A4F45" w:rsidRPr="00483EBE">
          <w:rPr>
            <w:rStyle w:val="Hyperlink"/>
            <w:rFonts w:ascii="David" w:hAnsi="David" w:hint="eastAsia"/>
            <w:b/>
            <w:i/>
            <w:color w:val="3464BA"/>
            <w:u w:val="dotted" w:color="3464BA"/>
            <w:rtl/>
          </w:rPr>
          <w:t>לתח</w:t>
        </w:r>
        <w:r w:rsidR="002A4F45" w:rsidRPr="00483EBE">
          <w:rPr>
            <w:rStyle w:val="Hyperlink"/>
            <w:rFonts w:ascii="David" w:hAnsi="David"/>
            <w:b/>
            <w:i/>
            <w:color w:val="3464BA"/>
            <w:u w:val="dotted" w:color="3464BA"/>
            <w:rtl/>
          </w:rPr>
          <w:t>"מ</w:t>
        </w:r>
        <w:proofErr w:type="spellEnd"/>
        <w:r w:rsidR="002A4F45" w:rsidRPr="00483EBE">
          <w:rPr>
            <w:rStyle w:val="Hyperlink"/>
            <w:rFonts w:ascii="David" w:hAnsi="David"/>
            <w:b/>
            <w:i/>
            <w:color w:val="3464BA"/>
            <w:u w:val="dotted" w:color="3464BA"/>
            <w:rtl/>
          </w:rPr>
          <w:t xml:space="preserve">", </w:t>
        </w:r>
        <w:r w:rsidR="002A4F45" w:rsidRPr="00483EBE">
          <w:rPr>
            <w:rStyle w:val="Hyperlink"/>
            <w:rFonts w:ascii="David" w:hAnsi="David" w:hint="eastAsia"/>
            <w:b/>
            <w:i/>
            <w:color w:val="3464BA"/>
            <w:u w:val="dotted" w:color="3464BA"/>
            <w:rtl/>
          </w:rPr>
          <w:t>מס</w:t>
        </w:r>
        <w:r w:rsidR="002A4F45" w:rsidRPr="00483EBE">
          <w:rPr>
            <w:rStyle w:val="Hyperlink"/>
            <w:rFonts w:ascii="David" w:hAnsi="David"/>
            <w:b/>
            <w:i/>
            <w:color w:val="3464BA"/>
            <w:u w:val="dotted" w:color="3464BA"/>
            <w:rtl/>
          </w:rPr>
          <w:t>' 7.8.3</w:t>
        </w:r>
      </w:hyperlink>
      <w:r w:rsidR="002A4F45" w:rsidRPr="00483EBE">
        <w:rPr>
          <w:rStyle w:val="Hyperlink"/>
          <w:rFonts w:ascii="David" w:hAnsi="David"/>
          <w:b/>
          <w:i/>
          <w:color w:val="3464BA"/>
          <w:u w:val="dotted" w:color="3464BA"/>
          <w:rtl/>
        </w:rPr>
        <w:t>,</w:t>
      </w:r>
      <w:r w:rsidRPr="00483EBE">
        <w:rPr>
          <w:rFonts w:ascii="David" w:eastAsia="Calibri" w:hAnsi="David"/>
          <w:rtl/>
        </w:rPr>
        <w:t xml:space="preserve"> </w:t>
      </w:r>
      <w:r w:rsidRPr="00483EBE">
        <w:rPr>
          <w:rFonts w:ascii="David" w:eastAsia="Calibri" w:hAnsi="David"/>
          <w:b/>
          <w:bCs/>
          <w:rtl/>
        </w:rPr>
        <w:t>לא יוכרו</w:t>
      </w:r>
      <w:r w:rsidRPr="00483EBE">
        <w:rPr>
          <w:rFonts w:ascii="David" w:eastAsia="Calibri" w:hAnsi="David"/>
          <w:rtl/>
        </w:rPr>
        <w:t xml:space="preserve"> כמקורות עצמיים של השותף במיזם</w:t>
      </w:r>
      <w:r w:rsidR="002A4F45" w:rsidRPr="00483EBE">
        <w:rPr>
          <w:rFonts w:ascii="David" w:eastAsia="Calibri" w:hAnsi="David"/>
          <w:rtl/>
        </w:rPr>
        <w:t>.</w:t>
      </w:r>
      <w:r w:rsidRPr="00483EBE">
        <w:rPr>
          <w:rFonts w:ascii="David" w:eastAsia="Calibri" w:hAnsi="David"/>
          <w:rtl/>
        </w:rPr>
        <w:t xml:space="preserve"> </w:t>
      </w:r>
    </w:p>
    <w:p w14:paraId="023DD108" w14:textId="23E646D6" w:rsidR="00D81B00" w:rsidRPr="00483EBE" w:rsidRDefault="00D81B00" w:rsidP="00F343B2">
      <w:pPr>
        <w:numPr>
          <w:ilvl w:val="0"/>
          <w:numId w:val="20"/>
        </w:numPr>
        <w:spacing w:before="120" w:after="120" w:line="360" w:lineRule="auto"/>
        <w:contextualSpacing/>
        <w:jc w:val="both"/>
        <w:rPr>
          <w:rFonts w:ascii="David" w:eastAsia="Calibri" w:hAnsi="David"/>
        </w:rPr>
      </w:pPr>
      <w:r w:rsidRPr="00483EBE">
        <w:rPr>
          <w:rFonts w:ascii="David" w:eastAsia="Calibri" w:hAnsi="David"/>
          <w:rtl/>
        </w:rPr>
        <w:t xml:space="preserve"> עלות המיזם הכוללת הינה </w:t>
      </w:r>
      <w:r w:rsidR="00A54ECB" w:rsidRPr="00A54ECB">
        <w:rPr>
          <w:rFonts w:ascii="David" w:eastAsia="Calibri" w:hAnsi="David"/>
          <w:u w:val="single"/>
          <w:rtl/>
        </w:rPr>
        <w:t xml:space="preserve">1,746,998 ₪, </w:t>
      </w:r>
      <w:r w:rsidRPr="00483EBE">
        <w:rPr>
          <w:rFonts w:ascii="David" w:eastAsia="Calibri" w:hAnsi="David"/>
          <w:rtl/>
        </w:rPr>
        <w:t>(כולל מע"מ)</w:t>
      </w:r>
      <w:r w:rsidR="001B2145" w:rsidRPr="00483EBE">
        <w:rPr>
          <w:rFonts w:ascii="David" w:eastAsia="Calibri" w:hAnsi="David"/>
          <w:rtl/>
        </w:rPr>
        <w:t xml:space="preserve"> לשנת פעילות</w:t>
      </w:r>
      <w:r w:rsidR="00761143" w:rsidRPr="00483EBE">
        <w:rPr>
          <w:rFonts w:ascii="David" w:eastAsia="Calibri" w:hAnsi="David"/>
          <w:rtl/>
        </w:rPr>
        <w:t>.</w:t>
      </w:r>
      <w:r w:rsidRPr="00483EBE">
        <w:rPr>
          <w:rFonts w:ascii="David" w:eastAsia="Calibri" w:hAnsi="David"/>
          <w:rtl/>
        </w:rPr>
        <w:t xml:space="preserve"> מצורף פירוט של העלות הכוללת לביצוע המיזם המשותף.</w:t>
      </w:r>
    </w:p>
    <w:p w14:paraId="1888DC87" w14:textId="77777777" w:rsidR="00D81B00" w:rsidRPr="00483EBE" w:rsidRDefault="00D81B00" w:rsidP="00F343B2">
      <w:pPr>
        <w:numPr>
          <w:ilvl w:val="0"/>
          <w:numId w:val="20"/>
        </w:numPr>
        <w:spacing w:before="120" w:after="120" w:line="360" w:lineRule="auto"/>
        <w:contextualSpacing/>
        <w:jc w:val="both"/>
        <w:rPr>
          <w:rFonts w:ascii="David" w:eastAsia="Calibri" w:hAnsi="David"/>
        </w:rPr>
      </w:pPr>
      <w:r w:rsidRPr="00483EBE">
        <w:rPr>
          <w:rFonts w:ascii="David" w:eastAsia="Calibri" w:hAnsi="David"/>
          <w:rtl/>
        </w:rPr>
        <w:t xml:space="preserve">הריני </w:t>
      </w:r>
      <w:r w:rsidR="00126800" w:rsidRPr="00483EBE">
        <w:rPr>
          <w:rFonts w:ascii="David" w:eastAsia="Calibri" w:hAnsi="David" w:hint="eastAsia"/>
          <w:rtl/>
        </w:rPr>
        <w:t>מ</w:t>
      </w:r>
      <w:r w:rsidRPr="00483EBE">
        <w:rPr>
          <w:rFonts w:ascii="David" w:eastAsia="Calibri" w:hAnsi="David"/>
          <w:rtl/>
        </w:rPr>
        <w:t xml:space="preserve">תחייב כי, התקשרויות שלי עם צדדים נוספים ככל שהן נובעות מן ההתקשרות עם המשרד במיזם המשותף, ייעשו במכרז, ובלבד שאינן פטורות ממכרז לפי </w:t>
      </w:r>
      <w:hyperlink r:id="rId14" w:history="1">
        <w:r w:rsidRPr="00483EBE">
          <w:rPr>
            <w:rStyle w:val="Hyperlink"/>
            <w:rFonts w:ascii="David" w:hAnsi="David"/>
            <w:b/>
            <w:i/>
            <w:color w:val="3464BA"/>
            <w:u w:val="dotted" w:color="3464BA"/>
            <w:rtl/>
          </w:rPr>
          <w:t>תקנות חובת המכרזים, תשנ"ג 1993</w:t>
        </w:r>
      </w:hyperlink>
      <w:r w:rsidRPr="00483EBE">
        <w:rPr>
          <w:rFonts w:ascii="David" w:eastAsia="Calibri" w:hAnsi="David"/>
          <w:rtl/>
        </w:rPr>
        <w:t>.</w:t>
      </w:r>
    </w:p>
    <w:p w14:paraId="5580D87F" w14:textId="77777777" w:rsidR="00D81B00" w:rsidRPr="00483EBE" w:rsidRDefault="00D81B00" w:rsidP="00F343B2">
      <w:pPr>
        <w:numPr>
          <w:ilvl w:val="0"/>
          <w:numId w:val="20"/>
        </w:numPr>
        <w:spacing w:before="120" w:after="120" w:line="360" w:lineRule="auto"/>
        <w:contextualSpacing/>
        <w:jc w:val="both"/>
        <w:rPr>
          <w:rFonts w:ascii="David" w:eastAsia="Calibri" w:hAnsi="David"/>
          <w:rtl/>
        </w:rPr>
      </w:pPr>
      <w:r w:rsidRPr="00483EBE">
        <w:rPr>
          <w:rFonts w:ascii="David" w:eastAsia="Calibri" w:hAnsi="David"/>
          <w:rtl/>
        </w:rPr>
        <w:t xml:space="preserve">הריני </w:t>
      </w:r>
      <w:r w:rsidR="00126800" w:rsidRPr="00483EBE">
        <w:rPr>
          <w:rFonts w:ascii="David" w:eastAsia="Calibri" w:hAnsi="David" w:hint="eastAsia"/>
          <w:rtl/>
        </w:rPr>
        <w:t>מ</w:t>
      </w:r>
      <w:r w:rsidRPr="00483EBE">
        <w:rPr>
          <w:rFonts w:ascii="David" w:eastAsia="Calibri" w:hAnsi="David"/>
          <w:rtl/>
        </w:rPr>
        <w:t xml:space="preserve">תחייב להמציא למשרד, וזאת ככל ויאושר המיזם המשותף וייחתם הסכם התקשרות, ערבות ביצוע  בהתאם </w:t>
      </w:r>
      <w:hyperlink r:id="rId15" w:history="1">
        <w:r w:rsidRPr="00483EBE">
          <w:rPr>
            <w:rStyle w:val="Hyperlink"/>
            <w:rFonts w:ascii="David" w:hAnsi="David"/>
            <w:b/>
            <w:i/>
            <w:color w:val="3464BA"/>
            <w:u w:val="dotted" w:color="3464BA"/>
            <w:rtl/>
          </w:rPr>
          <w:t xml:space="preserve">להוראת </w:t>
        </w:r>
        <w:proofErr w:type="spellStart"/>
        <w:r w:rsidRPr="00483EBE">
          <w:rPr>
            <w:rStyle w:val="Hyperlink"/>
            <w:rFonts w:ascii="David" w:hAnsi="David"/>
            <w:b/>
            <w:i/>
            <w:color w:val="3464BA"/>
            <w:u w:val="dotted" w:color="3464BA"/>
            <w:rtl/>
          </w:rPr>
          <w:t>התכ"</w:t>
        </w:r>
        <w:r w:rsidR="00126800" w:rsidRPr="00483EBE">
          <w:rPr>
            <w:rStyle w:val="Hyperlink"/>
            <w:rFonts w:ascii="David" w:hAnsi="David" w:hint="eastAsia"/>
            <w:b/>
            <w:i/>
            <w:color w:val="3464BA"/>
            <w:u w:val="dotted" w:color="3464BA"/>
            <w:rtl/>
          </w:rPr>
          <w:t>ם</w:t>
        </w:r>
        <w:proofErr w:type="spellEnd"/>
        <w:r w:rsidR="00126800" w:rsidRPr="00483EBE">
          <w:rPr>
            <w:rStyle w:val="Hyperlink"/>
            <w:rFonts w:ascii="David" w:hAnsi="David"/>
            <w:b/>
            <w:i/>
            <w:color w:val="3464BA"/>
            <w:u w:val="dotted" w:color="3464BA"/>
            <w:rtl/>
          </w:rPr>
          <w:t xml:space="preserve">, "ערבויות", </w:t>
        </w:r>
        <w:r w:rsidR="00126800" w:rsidRPr="00483EBE">
          <w:rPr>
            <w:rStyle w:val="Hyperlink"/>
            <w:rFonts w:ascii="David" w:hAnsi="David" w:hint="eastAsia"/>
            <w:b/>
            <w:i/>
            <w:color w:val="3464BA"/>
            <w:u w:val="dotted" w:color="3464BA"/>
            <w:rtl/>
          </w:rPr>
          <w:t>מס</w:t>
        </w:r>
        <w:r w:rsidR="00126800" w:rsidRPr="00483EBE">
          <w:rPr>
            <w:rStyle w:val="Hyperlink"/>
            <w:rFonts w:ascii="David" w:hAnsi="David"/>
            <w:b/>
            <w:i/>
            <w:color w:val="3464BA"/>
            <w:u w:val="dotted" w:color="3464BA"/>
            <w:rtl/>
          </w:rPr>
          <w:t>' 7.3.3</w:t>
        </w:r>
      </w:hyperlink>
      <w:r w:rsidRPr="00483EBE">
        <w:rPr>
          <w:rFonts w:ascii="David" w:eastAsia="Calibri" w:hAnsi="David"/>
          <w:rtl/>
        </w:rPr>
        <w:t xml:space="preserve">. </w:t>
      </w:r>
    </w:p>
    <w:p w14:paraId="4AFE6C7C" w14:textId="77777777" w:rsidR="00D81B00" w:rsidRPr="00483EBE" w:rsidRDefault="00D81B00" w:rsidP="00F343B2">
      <w:pPr>
        <w:numPr>
          <w:ilvl w:val="0"/>
          <w:numId w:val="20"/>
        </w:numPr>
        <w:spacing w:before="120" w:after="120" w:line="360" w:lineRule="auto"/>
        <w:contextualSpacing/>
        <w:jc w:val="both"/>
        <w:rPr>
          <w:rFonts w:ascii="David" w:eastAsia="Calibri" w:hAnsi="David"/>
        </w:rPr>
      </w:pPr>
      <w:r w:rsidRPr="00483EBE">
        <w:rPr>
          <w:rFonts w:ascii="David" w:eastAsia="Calibri" w:hAnsi="David"/>
          <w:rtl/>
        </w:rPr>
        <w:t>זהו שמי, זו חתימתי והאמור לעיל אמת.</w:t>
      </w:r>
    </w:p>
    <w:p w14:paraId="5187265A" w14:textId="147E97F7" w:rsidR="00BD4187" w:rsidRDefault="009C5F43" w:rsidP="009C5F43">
      <w:pPr>
        <w:pBdr>
          <w:bottom w:val="single" w:sz="12" w:space="1" w:color="auto"/>
        </w:pBdr>
        <w:spacing w:after="200" w:line="360" w:lineRule="auto"/>
        <w:ind w:left="4202"/>
        <w:rPr>
          <w:rFonts w:ascii="David" w:eastAsia="Calibri" w:hAnsi="David"/>
          <w:rtl/>
        </w:rPr>
      </w:pPr>
      <w:r>
        <w:rPr>
          <w:rFonts w:ascii="David" w:eastAsia="Calibri" w:hAnsi="David" w:hint="cs"/>
          <w:rtl/>
        </w:rPr>
        <w:t>בכבוד רב ובברכה,</w:t>
      </w:r>
    </w:p>
    <w:p w14:paraId="798FC120" w14:textId="77777777" w:rsidR="009C5F43" w:rsidRPr="00483EBE" w:rsidRDefault="009C5F43" w:rsidP="009C5F43">
      <w:pPr>
        <w:pBdr>
          <w:bottom w:val="single" w:sz="12" w:space="1" w:color="auto"/>
        </w:pBdr>
        <w:spacing w:after="200" w:line="360" w:lineRule="auto"/>
        <w:ind w:left="4202"/>
        <w:rPr>
          <w:rFonts w:ascii="David" w:eastAsia="Calibri" w:hAnsi="David"/>
          <w:rtl/>
        </w:rPr>
      </w:pPr>
    </w:p>
    <w:p w14:paraId="419F25F1" w14:textId="05CA2674" w:rsidR="00761143" w:rsidRPr="00483EBE" w:rsidRDefault="00D81B00" w:rsidP="00BD4187">
      <w:pPr>
        <w:spacing w:after="200" w:line="360" w:lineRule="auto"/>
        <w:jc w:val="center"/>
        <w:rPr>
          <w:rFonts w:ascii="David" w:eastAsia="Calibri" w:hAnsi="David"/>
          <w:b/>
          <w:bCs/>
          <w:u w:val="single"/>
          <w:rtl/>
        </w:rPr>
      </w:pPr>
      <w:r w:rsidRPr="00483EBE">
        <w:rPr>
          <w:rFonts w:ascii="David" w:eastAsia="Calibri" w:hAnsi="David"/>
          <w:rtl/>
        </w:rPr>
        <w:t xml:space="preserve">                                                                          </w:t>
      </w:r>
      <w:r w:rsidR="00761143" w:rsidRPr="00483EBE">
        <w:rPr>
          <w:rFonts w:ascii="David" w:eastAsia="Calibri" w:hAnsi="David"/>
          <w:rtl/>
        </w:rPr>
        <w:t xml:space="preserve"> </w:t>
      </w:r>
      <w:r w:rsidRPr="00483EBE">
        <w:rPr>
          <w:rFonts w:ascii="David" w:eastAsia="Calibri" w:hAnsi="David"/>
          <w:rtl/>
        </w:rPr>
        <w:t xml:space="preserve"> פרטי השותף במיזם</w:t>
      </w:r>
      <w:r w:rsidR="00C641F6" w:rsidRPr="00483EBE">
        <w:rPr>
          <w:rFonts w:ascii="David" w:eastAsia="Calibri" w:hAnsi="David"/>
          <w:rtl/>
        </w:rPr>
        <w:t xml:space="preserve"> (חתימה באמצעות </w:t>
      </w:r>
      <w:proofErr w:type="spellStart"/>
      <w:r w:rsidR="00C641F6" w:rsidRPr="00483EBE">
        <w:rPr>
          <w:rFonts w:ascii="David" w:eastAsia="Calibri" w:hAnsi="David"/>
          <w:rtl/>
        </w:rPr>
        <w:t>מורשי</w:t>
      </w:r>
      <w:proofErr w:type="spellEnd"/>
      <w:r w:rsidR="00C641F6" w:rsidRPr="00483EBE">
        <w:rPr>
          <w:rFonts w:ascii="David" w:eastAsia="Calibri" w:hAnsi="David"/>
          <w:rtl/>
        </w:rPr>
        <w:t xml:space="preserve"> חתימה כדין)</w:t>
      </w:r>
    </w:p>
    <w:p w14:paraId="11BAFD9D" w14:textId="77777777" w:rsidR="009C5F43" w:rsidRDefault="00710F30" w:rsidP="00BD4187">
      <w:pPr>
        <w:spacing w:after="200" w:line="480" w:lineRule="auto"/>
        <w:jc w:val="center"/>
        <w:rPr>
          <w:rFonts w:ascii="David" w:eastAsia="Calibri" w:hAnsi="David"/>
          <w:b/>
          <w:bCs/>
          <w:u w:val="single"/>
          <w:rtl/>
        </w:rPr>
      </w:pPr>
      <w:r w:rsidRPr="00483EBE">
        <w:rPr>
          <w:rFonts w:ascii="David" w:eastAsia="Calibri" w:hAnsi="David"/>
          <w:b/>
          <w:bCs/>
          <w:u w:val="single"/>
          <w:rtl/>
        </w:rPr>
        <w:br w:type="page"/>
      </w:r>
    </w:p>
    <w:p w14:paraId="129C147B" w14:textId="77777777" w:rsidR="009C5F43" w:rsidRDefault="009C5F43" w:rsidP="00BD4187">
      <w:pPr>
        <w:spacing w:after="200" w:line="480" w:lineRule="auto"/>
        <w:jc w:val="center"/>
        <w:rPr>
          <w:rFonts w:ascii="David" w:eastAsia="Calibri" w:hAnsi="David"/>
          <w:b/>
          <w:bCs/>
          <w:u w:val="single"/>
          <w:rtl/>
        </w:rPr>
      </w:pPr>
    </w:p>
    <w:p w14:paraId="117F6758" w14:textId="4DA01D97" w:rsidR="00D81B00" w:rsidRDefault="00D81B00" w:rsidP="00BD4187">
      <w:pPr>
        <w:spacing w:after="200" w:line="480" w:lineRule="auto"/>
        <w:jc w:val="center"/>
        <w:rPr>
          <w:rFonts w:ascii="David" w:eastAsia="Calibri" w:hAnsi="David"/>
          <w:b/>
          <w:bCs/>
          <w:u w:val="single"/>
          <w:rtl/>
        </w:rPr>
      </w:pPr>
      <w:r w:rsidRPr="00BD4187">
        <w:rPr>
          <w:rFonts w:ascii="David" w:eastAsia="Calibri" w:hAnsi="David"/>
          <w:b/>
          <w:bCs/>
          <w:u w:val="single"/>
          <w:rtl/>
        </w:rPr>
        <w:t>אישור</w:t>
      </w:r>
    </w:p>
    <w:p w14:paraId="5801F083" w14:textId="77777777" w:rsidR="009C5F43" w:rsidRPr="00BD4187" w:rsidRDefault="009C5F43" w:rsidP="00BD4187">
      <w:pPr>
        <w:spacing w:after="200" w:line="480" w:lineRule="auto"/>
        <w:jc w:val="center"/>
        <w:rPr>
          <w:rFonts w:ascii="David" w:eastAsia="Calibri" w:hAnsi="David"/>
          <w:b/>
          <w:bCs/>
          <w:u w:val="single"/>
          <w:rtl/>
        </w:rPr>
      </w:pPr>
    </w:p>
    <w:p w14:paraId="5FAC57CF" w14:textId="04B954D0" w:rsidR="00D81B00" w:rsidRDefault="00D81B00" w:rsidP="00BD4187">
      <w:pPr>
        <w:spacing w:after="200" w:line="480" w:lineRule="auto"/>
        <w:jc w:val="both"/>
        <w:rPr>
          <w:rFonts w:ascii="David" w:eastAsia="Calibri" w:hAnsi="David"/>
          <w:rtl/>
        </w:rPr>
      </w:pPr>
      <w:r w:rsidRPr="00BD4187">
        <w:rPr>
          <w:rFonts w:ascii="David" w:eastAsia="Calibri" w:hAnsi="David"/>
          <w:rtl/>
        </w:rPr>
        <w:t>אני עו"ד ________________ (מספר רישיון _____), מרחוב____________________, מאשר/ת כי ביום __________, הופיע בפני, __________, מר/גב' __________, מורשה חתימה של השותף במיזם ________ ולאחר שהזהרתיו/ה כי עליו/ה להצהיר את האמת וכי תהיה צפויה לעונשים הקבועים בחוק אם לא תעשה כן, אישרה את נכונות תצהירו/ה דלעיל וחתם/ה עליו בפני.</w:t>
      </w:r>
    </w:p>
    <w:p w14:paraId="54F77193" w14:textId="77777777" w:rsidR="009C5F43" w:rsidRPr="00BD4187" w:rsidRDefault="009C5F43" w:rsidP="00BD4187">
      <w:pPr>
        <w:spacing w:after="200" w:line="480" w:lineRule="auto"/>
        <w:jc w:val="both"/>
        <w:rPr>
          <w:rFonts w:ascii="David" w:eastAsia="Calibri" w:hAnsi="David" w:hint="cs"/>
          <w:rtl/>
        </w:rPr>
      </w:pPr>
    </w:p>
    <w:p w14:paraId="71B18CEB" w14:textId="50748CC7" w:rsidR="00D81B00" w:rsidRPr="00BD4187" w:rsidRDefault="00BD4187" w:rsidP="00BD4187">
      <w:pPr>
        <w:spacing w:after="200" w:line="480" w:lineRule="auto"/>
        <w:jc w:val="both"/>
        <w:rPr>
          <w:rFonts w:ascii="David" w:eastAsia="Calibri" w:hAnsi="David"/>
          <w:rtl/>
        </w:rPr>
      </w:pPr>
      <w:r>
        <w:rPr>
          <w:rFonts w:ascii="David" w:eastAsia="Calibri" w:hAnsi="David" w:hint="cs"/>
          <w:rtl/>
        </w:rPr>
        <w:t xml:space="preserve">   </w:t>
      </w:r>
      <w:r w:rsidR="00D81B00" w:rsidRPr="00BD4187">
        <w:rPr>
          <w:rFonts w:ascii="David" w:eastAsia="Calibri" w:hAnsi="David"/>
          <w:rtl/>
        </w:rPr>
        <w:tab/>
      </w:r>
      <w:r w:rsidR="00D81B00" w:rsidRPr="00BD4187">
        <w:rPr>
          <w:rFonts w:ascii="David" w:eastAsia="Calibri" w:hAnsi="David"/>
          <w:rtl/>
        </w:rPr>
        <w:tab/>
      </w:r>
      <w:r w:rsidR="00D81B00" w:rsidRPr="00BD4187">
        <w:rPr>
          <w:rFonts w:ascii="David" w:eastAsia="Calibri" w:hAnsi="David"/>
          <w:rtl/>
        </w:rPr>
        <w:tab/>
      </w:r>
      <w:r w:rsidR="00D81B00" w:rsidRPr="00BD4187">
        <w:rPr>
          <w:rFonts w:ascii="David" w:eastAsia="Calibri" w:hAnsi="David"/>
          <w:rtl/>
        </w:rPr>
        <w:tab/>
      </w:r>
      <w:r w:rsidR="00D81B00" w:rsidRPr="00BD4187">
        <w:rPr>
          <w:rFonts w:ascii="David" w:eastAsia="Calibri" w:hAnsi="David"/>
          <w:rtl/>
        </w:rPr>
        <w:tab/>
      </w:r>
      <w:r>
        <w:rPr>
          <w:rFonts w:ascii="David" w:eastAsia="Calibri" w:hAnsi="David" w:hint="cs"/>
          <w:rtl/>
        </w:rPr>
        <w:t xml:space="preserve">          ______</w:t>
      </w:r>
      <w:r w:rsidR="00D81B00" w:rsidRPr="00BD4187">
        <w:rPr>
          <w:rFonts w:ascii="David" w:eastAsia="Calibri" w:hAnsi="David"/>
          <w:rtl/>
        </w:rPr>
        <w:t>_______________________</w:t>
      </w:r>
    </w:p>
    <w:p w14:paraId="437802B7" w14:textId="77777777" w:rsidR="00D81B00" w:rsidRPr="00483EBE" w:rsidRDefault="00D81B00" w:rsidP="00483EBE">
      <w:pPr>
        <w:spacing w:after="200" w:line="360" w:lineRule="auto"/>
        <w:jc w:val="both"/>
        <w:rPr>
          <w:rFonts w:ascii="David" w:eastAsia="Calibri" w:hAnsi="David"/>
          <w:rtl/>
        </w:rPr>
      </w:pPr>
      <w:r w:rsidRPr="00BD4187">
        <w:rPr>
          <w:rFonts w:ascii="David" w:eastAsia="Calibri" w:hAnsi="David"/>
          <w:rtl/>
        </w:rPr>
        <w:t xml:space="preserve">                                                                                      שם עורך הדין - חתימה וחותמת</w:t>
      </w:r>
    </w:p>
    <w:p w14:paraId="6E0CFD52" w14:textId="77777777" w:rsidR="00F80AD8" w:rsidRPr="00483EBE" w:rsidRDefault="00F80AD8" w:rsidP="00F343B2">
      <w:pPr>
        <w:tabs>
          <w:tab w:val="center" w:pos="7200"/>
        </w:tabs>
        <w:spacing w:line="360" w:lineRule="auto"/>
        <w:jc w:val="center"/>
        <w:rPr>
          <w:rFonts w:ascii="David" w:hAnsi="David"/>
          <w:rtl/>
        </w:rPr>
      </w:pPr>
    </w:p>
    <w:sectPr w:rsidR="00F80AD8" w:rsidRPr="00483EBE" w:rsidSect="00254047">
      <w:headerReference w:type="default" r:id="rId16"/>
      <w:footerReference w:type="default" r:id="rId17"/>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3F855" w14:textId="77777777" w:rsidR="0061568C" w:rsidRDefault="0061568C">
      <w:r>
        <w:separator/>
      </w:r>
    </w:p>
  </w:endnote>
  <w:endnote w:type="continuationSeparator" w:id="0">
    <w:p w14:paraId="651ECF56" w14:textId="77777777" w:rsidR="0061568C" w:rsidRDefault="0061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ssistant">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DF6F49" w:rsidRPr="00710F30" w14:paraId="316147E8" w14:textId="77777777" w:rsidTr="00DF6F49">
      <w:trPr>
        <w:trHeight w:val="397"/>
        <w:jc w:val="center"/>
      </w:trPr>
      <w:tc>
        <w:tcPr>
          <w:tcW w:w="2541" w:type="dxa"/>
          <w:gridSpan w:val="2"/>
          <w:tcBorders>
            <w:top w:val="single" w:sz="4" w:space="0" w:color="1F4E79"/>
          </w:tcBorders>
          <w:shd w:val="clear" w:color="auto" w:fill="C6E0F2"/>
          <w:noWrap/>
          <w:vAlign w:val="center"/>
        </w:tcPr>
        <w:p w14:paraId="0D66CB5E" w14:textId="6D8DF249" w:rsidR="00DF6F49" w:rsidRPr="000A4E24" w:rsidRDefault="00DF6F49" w:rsidP="000A4E24">
          <w:pPr>
            <w:rPr>
              <w:rFonts w:cs="Arial"/>
              <w:b/>
              <w:bCs/>
              <w:color w:val="1F3864"/>
              <w:sz w:val="20"/>
              <w:szCs w:val="20"/>
            </w:rPr>
          </w:pPr>
          <w:r w:rsidRPr="00710F30">
            <w:rPr>
              <w:rFonts w:cs="Arial"/>
              <w:b/>
              <w:bCs/>
              <w:color w:val="1F3864"/>
              <w:sz w:val="20"/>
              <w:szCs w:val="20"/>
              <w:rtl/>
            </w:rPr>
            <w:t xml:space="preserve">בתוקף מיום: </w:t>
          </w:r>
          <w:r w:rsidR="00710F30">
            <w:rPr>
              <w:rFonts w:cs="Arial" w:hint="cs"/>
              <w:color w:val="1F3864"/>
              <w:sz w:val="20"/>
              <w:szCs w:val="20"/>
              <w:rtl/>
            </w:rPr>
            <w:t>02</w:t>
          </w:r>
          <w:r w:rsidR="00A8598D" w:rsidRPr="000A4E24">
            <w:rPr>
              <w:rFonts w:cs="Arial" w:hint="cs"/>
              <w:color w:val="1F3864"/>
              <w:sz w:val="20"/>
              <w:szCs w:val="20"/>
              <w:rtl/>
            </w:rPr>
            <w:t>.0</w:t>
          </w:r>
          <w:r w:rsidR="00710F30">
            <w:rPr>
              <w:rFonts w:cs="Arial" w:hint="cs"/>
              <w:color w:val="1F3864"/>
              <w:sz w:val="20"/>
              <w:szCs w:val="20"/>
              <w:rtl/>
            </w:rPr>
            <w:t>5</w:t>
          </w:r>
          <w:r w:rsidR="00A8598D" w:rsidRPr="000A4E24">
            <w:rPr>
              <w:rFonts w:cs="Arial" w:hint="cs"/>
              <w:color w:val="1F3864"/>
              <w:sz w:val="20"/>
              <w:szCs w:val="20"/>
              <w:rtl/>
            </w:rPr>
            <w:t>.2023</w:t>
          </w:r>
        </w:p>
      </w:tc>
      <w:tc>
        <w:tcPr>
          <w:tcW w:w="2270" w:type="dxa"/>
          <w:gridSpan w:val="2"/>
          <w:tcBorders>
            <w:top w:val="single" w:sz="4" w:space="0" w:color="1F4E79"/>
          </w:tcBorders>
          <w:shd w:val="clear" w:color="auto" w:fill="C6E0F2"/>
          <w:vAlign w:val="center"/>
        </w:tcPr>
        <w:p w14:paraId="3B947D3C" w14:textId="77777777" w:rsidR="00DF6F49" w:rsidRPr="00710F30" w:rsidRDefault="00DF6F49" w:rsidP="00DF6F49">
          <w:pPr>
            <w:rPr>
              <w:rFonts w:ascii="Assistant" w:hAnsi="Assistant" w:cs="Assistant"/>
              <w:b/>
              <w:bCs/>
              <w:color w:val="1F3864"/>
              <w:sz w:val="20"/>
              <w:szCs w:val="20"/>
            </w:rPr>
          </w:pPr>
        </w:p>
      </w:tc>
      <w:tc>
        <w:tcPr>
          <w:tcW w:w="2551" w:type="dxa"/>
          <w:gridSpan w:val="3"/>
          <w:tcBorders>
            <w:top w:val="single" w:sz="4" w:space="0" w:color="1F4E79"/>
          </w:tcBorders>
          <w:shd w:val="clear" w:color="auto" w:fill="C6E0F2"/>
          <w:vAlign w:val="center"/>
        </w:tcPr>
        <w:p w14:paraId="4A954774" w14:textId="0FEAEDF7" w:rsidR="00DF6F49" w:rsidRPr="00710F30" w:rsidRDefault="00DF6F49" w:rsidP="00DF6F49">
          <w:pPr>
            <w:rPr>
              <w:rFonts w:cs="Arial"/>
              <w:color w:val="1F3864"/>
              <w:sz w:val="20"/>
              <w:szCs w:val="20"/>
              <w:rtl/>
            </w:rPr>
          </w:pPr>
          <w:r w:rsidRPr="00710F30">
            <w:rPr>
              <w:rFonts w:cs="Arial"/>
              <w:b/>
              <w:bCs/>
              <w:color w:val="1F3864"/>
              <w:sz w:val="20"/>
              <w:szCs w:val="20"/>
              <w:rtl/>
            </w:rPr>
            <w:t>שם המאשר:</w:t>
          </w:r>
          <w:r w:rsidRPr="00710F30">
            <w:rPr>
              <w:rFonts w:cs="Arial"/>
              <w:color w:val="1F3864"/>
              <w:sz w:val="20"/>
              <w:szCs w:val="20"/>
              <w:rtl/>
            </w:rPr>
            <w:t xml:space="preserve"> </w:t>
          </w:r>
          <w:r w:rsidR="003D5311">
            <w:rPr>
              <w:rFonts w:cs="Arial" w:hint="cs"/>
              <w:color w:val="1F3864"/>
              <w:sz w:val="20"/>
              <w:szCs w:val="20"/>
              <w:rtl/>
            </w:rPr>
            <w:t xml:space="preserve">יהונתן </w:t>
          </w:r>
          <w:proofErr w:type="spellStart"/>
          <w:r w:rsidR="003D5311">
            <w:rPr>
              <w:rFonts w:cs="Arial" w:hint="cs"/>
              <w:color w:val="1F3864"/>
              <w:sz w:val="20"/>
              <w:szCs w:val="20"/>
              <w:rtl/>
            </w:rPr>
            <w:t>רזניק</w:t>
          </w:r>
          <w:proofErr w:type="spellEnd"/>
        </w:p>
      </w:tc>
      <w:tc>
        <w:tcPr>
          <w:tcW w:w="3831" w:type="dxa"/>
          <w:gridSpan w:val="2"/>
          <w:tcBorders>
            <w:top w:val="single" w:sz="4" w:space="0" w:color="1F4E79"/>
          </w:tcBorders>
          <w:shd w:val="clear" w:color="auto" w:fill="C6E0F2"/>
          <w:vAlign w:val="center"/>
        </w:tcPr>
        <w:p w14:paraId="5BE3131E" w14:textId="77777777" w:rsidR="00DF6F49" w:rsidRPr="00710F30" w:rsidRDefault="00DF6F49" w:rsidP="00DF6F49">
          <w:pPr>
            <w:rPr>
              <w:rFonts w:cs="Arial"/>
              <w:b/>
              <w:bCs/>
              <w:color w:val="1F3864"/>
              <w:sz w:val="20"/>
              <w:szCs w:val="20"/>
            </w:rPr>
          </w:pPr>
          <w:r w:rsidRPr="00710F30">
            <w:rPr>
              <w:rFonts w:cs="Arial"/>
              <w:b/>
              <w:bCs/>
              <w:color w:val="1F3864"/>
              <w:sz w:val="20"/>
              <w:szCs w:val="20"/>
              <w:rtl/>
            </w:rPr>
            <w:t>תפקיד:</w:t>
          </w:r>
          <w:r w:rsidRPr="00710F30">
            <w:rPr>
              <w:rFonts w:cs="Arial"/>
              <w:color w:val="1F3864"/>
              <w:sz w:val="20"/>
              <w:szCs w:val="20"/>
              <w:rtl/>
            </w:rPr>
            <w:t xml:space="preserve"> סגן בכיר לחשב הכללי</w:t>
          </w:r>
        </w:p>
      </w:tc>
    </w:tr>
    <w:tr w:rsidR="00DF6F49" w:rsidRPr="00710F30" w14:paraId="1A3C375A" w14:textId="77777777" w:rsidTr="00DF6F49">
      <w:trPr>
        <w:trHeight w:val="20"/>
        <w:jc w:val="center"/>
      </w:trPr>
      <w:tc>
        <w:tcPr>
          <w:tcW w:w="11193" w:type="dxa"/>
          <w:gridSpan w:val="9"/>
          <w:shd w:val="clear" w:color="auto" w:fill="FFFFFF"/>
          <w:noWrap/>
          <w:vAlign w:val="center"/>
        </w:tcPr>
        <w:p w14:paraId="7C10593B" w14:textId="77777777" w:rsidR="00DF6F49" w:rsidRPr="00710F30" w:rsidRDefault="00DF6F49" w:rsidP="00DF6F49">
          <w:pPr>
            <w:rPr>
              <w:rFonts w:ascii="Assistant" w:hAnsi="Assistant" w:cs="Assistant"/>
              <w:sz w:val="10"/>
              <w:szCs w:val="10"/>
              <w:rtl/>
            </w:rPr>
          </w:pPr>
        </w:p>
      </w:tc>
    </w:tr>
    <w:tr w:rsidR="00DF6F49" w:rsidRPr="00710F30" w14:paraId="22A0107A" w14:textId="77777777" w:rsidTr="00694DC9">
      <w:trPr>
        <w:trHeight w:val="283"/>
        <w:jc w:val="center"/>
      </w:trPr>
      <w:tc>
        <w:tcPr>
          <w:tcW w:w="613" w:type="dxa"/>
          <w:vAlign w:val="center"/>
        </w:tcPr>
        <w:p w14:paraId="1324488C" w14:textId="77777777" w:rsidR="00DF6F49" w:rsidRPr="003D5311" w:rsidRDefault="000A4E24" w:rsidP="00DF6F49">
          <w:pPr>
            <w:jc w:val="right"/>
            <w:rPr>
              <w:rFonts w:cs="Arial"/>
              <w:sz w:val="20"/>
              <w:szCs w:val="20"/>
              <w:rtl/>
            </w:rPr>
          </w:pPr>
          <w:r w:rsidRPr="00710F30">
            <w:rPr>
              <w:rFonts w:cs="Arial"/>
              <w:noProof/>
            </w:rPr>
            <w:drawing>
              <wp:inline distT="0" distB="0" distL="0" distR="0" wp14:anchorId="203F0180" wp14:editId="2C294C9D">
                <wp:extent cx="247650" cy="247650"/>
                <wp:effectExtent l="0" t="0" r="0" b="0"/>
                <wp:docPr id="2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כותרת תחתונה" title="כותרת תחתונה"/>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vAlign w:val="center"/>
        </w:tcPr>
        <w:p w14:paraId="71FFD5F5" w14:textId="77777777" w:rsidR="00DF6F49" w:rsidRPr="003D5311" w:rsidRDefault="0061568C" w:rsidP="00DF6F49">
          <w:pPr>
            <w:rPr>
              <w:rFonts w:cs="Arial"/>
              <w:sz w:val="20"/>
              <w:szCs w:val="20"/>
              <w:rtl/>
            </w:rPr>
          </w:pPr>
          <w:hyperlink r:id="rId2" w:history="1">
            <w:r w:rsidR="00DF6F49" w:rsidRPr="003D5311">
              <w:rPr>
                <w:rStyle w:val="Hyperlink"/>
                <w:rFonts w:cs="Arial"/>
                <w:sz w:val="20"/>
                <w:szCs w:val="20"/>
                <w:u w:val="none"/>
                <w:rtl/>
              </w:rPr>
              <w:t xml:space="preserve">אתר הוראות </w:t>
            </w:r>
            <w:proofErr w:type="spellStart"/>
            <w:r w:rsidR="00DF6F49" w:rsidRPr="003D5311">
              <w:rPr>
                <w:rStyle w:val="Hyperlink"/>
                <w:rFonts w:cs="Arial"/>
                <w:sz w:val="20"/>
                <w:szCs w:val="20"/>
                <w:u w:val="none"/>
                <w:rtl/>
              </w:rPr>
              <w:t>תכ"ם</w:t>
            </w:r>
            <w:proofErr w:type="spellEnd"/>
          </w:hyperlink>
        </w:p>
      </w:tc>
      <w:tc>
        <w:tcPr>
          <w:tcW w:w="1134" w:type="dxa"/>
          <w:vAlign w:val="center"/>
        </w:tcPr>
        <w:p w14:paraId="7EC0138F" w14:textId="77777777" w:rsidR="00DF6F49" w:rsidRPr="003D5311" w:rsidRDefault="000A4E24" w:rsidP="00DF6F49">
          <w:pPr>
            <w:jc w:val="right"/>
            <w:rPr>
              <w:rFonts w:cs="Arial"/>
              <w:sz w:val="20"/>
              <w:szCs w:val="20"/>
              <w:rtl/>
            </w:rPr>
          </w:pPr>
          <w:r w:rsidRPr="00710F30">
            <w:rPr>
              <w:rFonts w:cs="Arial"/>
              <w:noProof/>
              <w:sz w:val="20"/>
              <w:szCs w:val="20"/>
            </w:rPr>
            <w:drawing>
              <wp:inline distT="0" distB="0" distL="0" distR="0" wp14:anchorId="476CF6F4" wp14:editId="3A4AD944">
                <wp:extent cx="247650" cy="247650"/>
                <wp:effectExtent l="0" t="0" r="0" b="0"/>
                <wp:docPr id="2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כותרת תחתונה" title="כותרת תחתונה"/>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vAlign w:val="center"/>
        </w:tcPr>
        <w:p w14:paraId="29BB4305" w14:textId="77777777" w:rsidR="00DF6F49" w:rsidRPr="00710F30" w:rsidRDefault="00DF6F49" w:rsidP="00DF6F49">
          <w:pPr>
            <w:rPr>
              <w:rFonts w:cs="Arial"/>
              <w:rtl/>
            </w:rPr>
          </w:pPr>
          <w:r w:rsidRPr="003D5311">
            <w:rPr>
              <w:rFonts w:cs="Arial"/>
              <w:sz w:val="20"/>
              <w:szCs w:val="20"/>
              <w:rtl/>
            </w:rPr>
            <w:t>לקבלת עדכונים במערכת</w:t>
          </w:r>
        </w:p>
        <w:p w14:paraId="1006EA37" w14:textId="77777777" w:rsidR="00DF6F49" w:rsidRPr="00710F30" w:rsidRDefault="0061568C" w:rsidP="00DF6F49">
          <w:pPr>
            <w:rPr>
              <w:rFonts w:cs="Arial"/>
              <w:sz w:val="20"/>
              <w:szCs w:val="20"/>
              <w:rtl/>
            </w:rPr>
          </w:pPr>
          <w:hyperlink r:id="rId4" w:history="1">
            <w:r w:rsidR="00DF6F49" w:rsidRPr="003D5311">
              <w:rPr>
                <w:rStyle w:val="Hyperlink"/>
                <w:rFonts w:cs="Arial"/>
                <w:sz w:val="20"/>
                <w:szCs w:val="20"/>
                <w:u w:val="none"/>
                <w:rtl/>
              </w:rPr>
              <w:t>לחץ כאן</w:t>
            </w:r>
          </w:hyperlink>
        </w:p>
      </w:tc>
      <w:tc>
        <w:tcPr>
          <w:tcW w:w="1134" w:type="dxa"/>
          <w:vAlign w:val="center"/>
        </w:tcPr>
        <w:p w14:paraId="7453F9D2" w14:textId="77777777" w:rsidR="00DF6F49" w:rsidRPr="00710F30" w:rsidRDefault="000A4E24" w:rsidP="00DF6F49">
          <w:pPr>
            <w:jc w:val="right"/>
            <w:rPr>
              <w:rFonts w:cs="Arial"/>
              <w:sz w:val="20"/>
              <w:szCs w:val="20"/>
              <w:rtl/>
            </w:rPr>
          </w:pPr>
          <w:r w:rsidRPr="00710F30">
            <w:rPr>
              <w:rFonts w:cs="Arial"/>
              <w:noProof/>
              <w:sz w:val="20"/>
              <w:szCs w:val="20"/>
            </w:rPr>
            <w:drawing>
              <wp:inline distT="0" distB="0" distL="0" distR="0" wp14:anchorId="647DCB62" wp14:editId="48F06BF5">
                <wp:extent cx="247650" cy="247650"/>
                <wp:effectExtent l="0" t="0" r="0" b="0"/>
                <wp:docPr id="2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כותרת תחתונה" title="כותרת תחתונה"/>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vAlign w:val="center"/>
        </w:tcPr>
        <w:p w14:paraId="54A3F62F" w14:textId="77777777" w:rsidR="00DF6F49" w:rsidRPr="000A4E24" w:rsidRDefault="00DF6F49" w:rsidP="00DF6F49">
          <w:pPr>
            <w:rPr>
              <w:rFonts w:cs="Arial"/>
              <w:rtl/>
            </w:rPr>
          </w:pPr>
          <w:r w:rsidRPr="000A4E24">
            <w:rPr>
              <w:rFonts w:cs="Arial"/>
              <w:sz w:val="20"/>
              <w:szCs w:val="20"/>
              <w:rtl/>
            </w:rPr>
            <w:t>לפניות ושאלות</w:t>
          </w:r>
        </w:p>
        <w:p w14:paraId="31283D85" w14:textId="77777777" w:rsidR="00DF6F49" w:rsidRPr="00710F30" w:rsidRDefault="0061568C" w:rsidP="00DF6F49">
          <w:pPr>
            <w:rPr>
              <w:rFonts w:cs="Arial"/>
              <w:b/>
              <w:bCs/>
              <w:i/>
              <w:iCs/>
              <w:sz w:val="20"/>
              <w:szCs w:val="20"/>
            </w:rPr>
          </w:pPr>
          <w:hyperlink r:id="rId6" w:history="1">
            <w:r w:rsidR="00DF6F49" w:rsidRPr="003D5311">
              <w:rPr>
                <w:rStyle w:val="Hyperlink"/>
                <w:rFonts w:cs="Arial"/>
                <w:bCs/>
                <w:iCs/>
                <w:sz w:val="20"/>
                <w:szCs w:val="20"/>
                <w:u w:val="none"/>
              </w:rPr>
              <w:t>takam@mof.gov.il</w:t>
            </w:r>
          </w:hyperlink>
        </w:p>
      </w:tc>
      <w:tc>
        <w:tcPr>
          <w:tcW w:w="1706" w:type="dxa"/>
          <w:vAlign w:val="center"/>
        </w:tcPr>
        <w:p w14:paraId="6FCCE5FD" w14:textId="1C9E0634" w:rsidR="00DF6F49" w:rsidRPr="00710F30" w:rsidRDefault="00DF6F49" w:rsidP="00DF6F49">
          <w:pPr>
            <w:jc w:val="right"/>
            <w:rPr>
              <w:rFonts w:cs="Arial"/>
              <w:b/>
              <w:bCs/>
              <w:color w:val="1F3864"/>
            </w:rPr>
          </w:pPr>
          <w:r w:rsidRPr="00710F30">
            <w:rPr>
              <w:rFonts w:cs="Arial"/>
              <w:b/>
              <w:bCs/>
              <w:color w:val="1F3864"/>
              <w:rtl/>
            </w:rPr>
            <w:t xml:space="preserve">עמוד </w:t>
          </w:r>
          <w:r w:rsidRPr="00710F30">
            <w:rPr>
              <w:rStyle w:val="af5"/>
              <w:rFonts w:cs="Arial"/>
              <w:b/>
              <w:bCs/>
              <w:color w:val="1F3864"/>
            </w:rPr>
            <w:fldChar w:fldCharType="begin"/>
          </w:r>
          <w:r w:rsidRPr="00710F30">
            <w:rPr>
              <w:rStyle w:val="af5"/>
              <w:rFonts w:cs="Arial"/>
              <w:b/>
              <w:bCs/>
              <w:color w:val="1F3864"/>
            </w:rPr>
            <w:instrText xml:space="preserve"> PAGE  </w:instrText>
          </w:r>
          <w:r w:rsidRPr="00710F30">
            <w:rPr>
              <w:rStyle w:val="af5"/>
              <w:rFonts w:cs="Arial"/>
              <w:b/>
              <w:bCs/>
              <w:color w:val="1F3864"/>
            </w:rPr>
            <w:fldChar w:fldCharType="separate"/>
          </w:r>
          <w:r w:rsidR="001B2145">
            <w:rPr>
              <w:rStyle w:val="af5"/>
              <w:rFonts w:cs="Arial"/>
              <w:b/>
              <w:bCs/>
              <w:noProof/>
              <w:color w:val="1F3864"/>
              <w:rtl/>
            </w:rPr>
            <w:t>6</w:t>
          </w:r>
          <w:r w:rsidRPr="00710F30">
            <w:rPr>
              <w:rStyle w:val="af5"/>
              <w:rFonts w:cs="Arial"/>
              <w:b/>
              <w:bCs/>
              <w:color w:val="1F3864"/>
            </w:rPr>
            <w:fldChar w:fldCharType="end"/>
          </w:r>
          <w:r w:rsidRPr="00710F30">
            <w:rPr>
              <w:rFonts w:cs="Arial"/>
              <w:b/>
              <w:bCs/>
              <w:color w:val="1F3864"/>
              <w:rtl/>
            </w:rPr>
            <w:t xml:space="preserve"> מתוך </w:t>
          </w:r>
          <w:r w:rsidRPr="00710F30">
            <w:rPr>
              <w:rFonts w:cs="Arial"/>
              <w:b/>
              <w:bCs/>
              <w:color w:val="1F3864"/>
            </w:rPr>
            <w:fldChar w:fldCharType="begin"/>
          </w:r>
          <w:r w:rsidRPr="00710F30">
            <w:rPr>
              <w:rFonts w:cs="Arial"/>
              <w:b/>
              <w:bCs/>
              <w:color w:val="1F3864"/>
            </w:rPr>
            <w:instrText xml:space="preserve"> NUMPAGES  </w:instrText>
          </w:r>
          <w:r w:rsidRPr="00710F30">
            <w:rPr>
              <w:rFonts w:cs="Arial"/>
              <w:b/>
              <w:bCs/>
              <w:color w:val="1F3864"/>
            </w:rPr>
            <w:fldChar w:fldCharType="separate"/>
          </w:r>
          <w:r w:rsidR="001B2145">
            <w:rPr>
              <w:rFonts w:cs="Arial"/>
              <w:b/>
              <w:bCs/>
              <w:noProof/>
              <w:color w:val="1F3864"/>
              <w:rtl/>
            </w:rPr>
            <w:t>6</w:t>
          </w:r>
          <w:r w:rsidRPr="00710F30">
            <w:rPr>
              <w:rFonts w:cs="Arial"/>
              <w:b/>
              <w:bCs/>
              <w:color w:val="1F3864"/>
            </w:rPr>
            <w:fldChar w:fldCharType="end"/>
          </w:r>
        </w:p>
      </w:tc>
    </w:tr>
  </w:tbl>
  <w:p w14:paraId="71A4CBA5" w14:textId="77777777" w:rsidR="001F1CA6" w:rsidRPr="00254047" w:rsidRDefault="001F1CA6"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1A00C" w14:textId="77777777" w:rsidR="0061568C" w:rsidRDefault="0061568C">
      <w:r>
        <w:separator/>
      </w:r>
    </w:p>
  </w:footnote>
  <w:footnote w:type="continuationSeparator" w:id="0">
    <w:p w14:paraId="79B273A9" w14:textId="77777777" w:rsidR="0061568C" w:rsidRDefault="0061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9422" w14:textId="77777777" w:rsidR="00DF6F49" w:rsidRDefault="00DF6F49" w:rsidP="00254047">
    <w:pPr>
      <w:pStyle w:val="a6"/>
      <w:rPr>
        <w:rFonts w:cs="Arial"/>
        <w:b/>
        <w:bCs/>
        <w:sz w:val="22"/>
        <w:szCs w:val="22"/>
        <w:rtl/>
      </w:rPr>
    </w:pPr>
  </w:p>
  <w:tbl>
    <w:tblPr>
      <w:bidiVisual/>
      <w:tblW w:w="11060" w:type="dxa"/>
      <w:jc w:val="center"/>
      <w:tblBorders>
        <w:bottom w:val="single" w:sz="6" w:space="0" w:color="8496B0"/>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DF6F49" w:rsidRPr="00D84715" w14:paraId="4E79568C" w14:textId="77777777" w:rsidTr="00DF6F49">
      <w:trPr>
        <w:trHeight w:val="547"/>
        <w:jc w:val="center"/>
      </w:trPr>
      <w:tc>
        <w:tcPr>
          <w:tcW w:w="2408" w:type="dxa"/>
          <w:gridSpan w:val="2"/>
          <w:tcBorders>
            <w:bottom w:val="single" w:sz="6" w:space="0" w:color="8496B0"/>
          </w:tcBorders>
          <w:shd w:val="clear" w:color="auto" w:fill="FFFFFF"/>
          <w:vAlign w:val="center"/>
        </w:tcPr>
        <w:p w14:paraId="2DB6D177" w14:textId="77777777" w:rsidR="00DF6F49" w:rsidRPr="00A1719C" w:rsidRDefault="000A4E24" w:rsidP="00DF6F49">
          <w:pPr>
            <w:rPr>
              <w:rFonts w:ascii="Assistant" w:hAnsi="Assistant" w:cs="Assistant"/>
              <w:b/>
              <w:bCs/>
              <w:sz w:val="20"/>
              <w:szCs w:val="20"/>
              <w:rtl/>
            </w:rPr>
          </w:pPr>
          <w:r w:rsidRPr="00DF6F49">
            <w:rPr>
              <w:rFonts w:cs="Arial"/>
              <w:b/>
              <w:bCs/>
              <w:noProof/>
              <w:color w:val="1F3864"/>
              <w:sz w:val="28"/>
              <w:szCs w:val="28"/>
            </w:rPr>
            <w:drawing>
              <wp:inline distT="0" distB="0" distL="0" distR="0" wp14:anchorId="5027F62E" wp14:editId="281C1582">
                <wp:extent cx="1400175" cy="265183"/>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לוגו החשב הכללי" title="לוגו החשב הכללי"/>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DF6F49" w:rsidRPr="00DF6F49">
            <w:rPr>
              <w:rFonts w:ascii="Assistant" w:hAnsi="Assistant" w:cs="Assistant"/>
              <w:color w:val="1F3864"/>
              <w:rtl/>
            </w:rPr>
            <w:t xml:space="preserve"> </w:t>
          </w:r>
        </w:p>
      </w:tc>
      <w:tc>
        <w:tcPr>
          <w:tcW w:w="8652" w:type="dxa"/>
          <w:gridSpan w:val="2"/>
          <w:tcBorders>
            <w:bottom w:val="single" w:sz="6" w:space="0" w:color="8496B0"/>
          </w:tcBorders>
          <w:shd w:val="clear" w:color="auto" w:fill="FFFFFF"/>
          <w:vAlign w:val="center"/>
        </w:tcPr>
        <w:p w14:paraId="598E9866" w14:textId="77777777" w:rsidR="00DF6F49" w:rsidRPr="00A1719C" w:rsidRDefault="00DF6F49" w:rsidP="00DF6F49">
          <w:pPr>
            <w:rPr>
              <w:rFonts w:ascii="Assistant" w:hAnsi="Assistant" w:cs="Assistant"/>
              <w:b/>
              <w:bCs/>
              <w:sz w:val="20"/>
              <w:szCs w:val="20"/>
              <w:rtl/>
            </w:rPr>
          </w:pPr>
        </w:p>
      </w:tc>
    </w:tr>
    <w:tr w:rsidR="00DF6F49" w:rsidRPr="00D84715" w14:paraId="564B30E6" w14:textId="77777777" w:rsidTr="00DF6F49">
      <w:trPr>
        <w:trHeight w:val="547"/>
        <w:jc w:val="center"/>
      </w:trPr>
      <w:tc>
        <w:tcPr>
          <w:tcW w:w="1021" w:type="dxa"/>
          <w:tcBorders>
            <w:top w:val="single" w:sz="6" w:space="0" w:color="8496B0"/>
          </w:tcBorders>
          <w:shd w:val="clear" w:color="auto" w:fill="C6E0F2"/>
          <w:vAlign w:val="center"/>
        </w:tcPr>
        <w:p w14:paraId="1FFA1C5E" w14:textId="77777777" w:rsidR="00DF6F49" w:rsidRPr="00DF6F49" w:rsidRDefault="000A4E24" w:rsidP="00DF6F49">
          <w:pPr>
            <w:rPr>
              <w:rFonts w:ascii="Assistant" w:hAnsi="Assistant" w:cs="Assistant"/>
              <w:b/>
              <w:bCs/>
              <w:color w:val="1F3864"/>
            </w:rPr>
          </w:pPr>
          <w:r w:rsidRPr="00DF6F49">
            <w:rPr>
              <w:rFonts w:ascii="Assistant" w:hAnsi="Assistant" w:cs="Assistant"/>
              <w:b/>
              <w:bCs/>
              <w:noProof/>
              <w:color w:val="1F3864"/>
            </w:rPr>
            <w:drawing>
              <wp:inline distT="0" distB="0" distL="0" distR="0" wp14:anchorId="5871EB0D" wp14:editId="25532EDC">
                <wp:extent cx="542925"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אייקון אתר תכ&quot;ם" title="אייקון אתר תכ&quot;ם"/>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cBorders>
          <w:shd w:val="clear" w:color="auto" w:fill="C6E0F2"/>
          <w:vAlign w:val="center"/>
        </w:tcPr>
        <w:p w14:paraId="591EFE04" w14:textId="77777777" w:rsidR="00DF6F49" w:rsidRPr="00DF6F49" w:rsidRDefault="00DF6F49" w:rsidP="00DF6F49">
          <w:pPr>
            <w:rPr>
              <w:rFonts w:cs="Arial"/>
              <w:b/>
              <w:bCs/>
              <w:color w:val="1F3864"/>
              <w:sz w:val="28"/>
              <w:szCs w:val="28"/>
            </w:rPr>
          </w:pPr>
          <w:r w:rsidRPr="00DF6F49">
            <w:rPr>
              <w:rFonts w:cs="Arial" w:hint="cs"/>
              <w:color w:val="1F3864"/>
              <w:sz w:val="28"/>
              <w:szCs w:val="28"/>
              <w:rtl/>
            </w:rPr>
            <w:t>טופס</w:t>
          </w:r>
        </w:p>
      </w:tc>
      <w:tc>
        <w:tcPr>
          <w:tcW w:w="4233" w:type="dxa"/>
          <w:vMerge w:val="restart"/>
          <w:tcBorders>
            <w:top w:val="single" w:sz="6" w:space="0" w:color="8496B0"/>
          </w:tcBorders>
          <w:shd w:val="clear" w:color="auto" w:fill="FFFFFF"/>
          <w:vAlign w:val="center"/>
        </w:tcPr>
        <w:tbl>
          <w:tblPr>
            <w:bidiVisual/>
            <w:tblW w:w="0" w:type="auto"/>
            <w:jc w:val="right"/>
            <w:tblBorders>
              <w:insideH w:val="single" w:sz="6" w:space="0" w:color="8496B0"/>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DF6F49" w14:paraId="27F01E70" w14:textId="77777777" w:rsidTr="00694DC9">
            <w:trPr>
              <w:trHeight w:val="340"/>
              <w:tblHeader/>
              <w:jc w:val="right"/>
            </w:trPr>
            <w:tc>
              <w:tcPr>
                <w:tcW w:w="1134" w:type="dxa"/>
                <w:shd w:val="clear" w:color="auto" w:fill="FFFFFF"/>
                <w:vAlign w:val="center"/>
              </w:tcPr>
              <w:p w14:paraId="1503BE51" w14:textId="77777777" w:rsidR="00DF6F49" w:rsidRPr="00694DC9" w:rsidRDefault="00DF6F49" w:rsidP="00DF6F49">
                <w:pPr>
                  <w:rPr>
                    <w:rFonts w:cs="Arial"/>
                    <w:b/>
                    <w:bCs/>
                    <w:color w:val="1F3864"/>
                    <w:sz w:val="20"/>
                    <w:szCs w:val="20"/>
                    <w:rtl/>
                  </w:rPr>
                </w:pPr>
                <w:r w:rsidRPr="00694DC9">
                  <w:rPr>
                    <w:rFonts w:cs="Arial"/>
                    <w:b/>
                    <w:bCs/>
                    <w:sz w:val="20"/>
                    <w:szCs w:val="20"/>
                    <w:rtl/>
                  </w:rPr>
                  <w:t>פרק ראשי</w:t>
                </w:r>
              </w:p>
            </w:tc>
            <w:tc>
              <w:tcPr>
                <w:tcW w:w="2896" w:type="dxa"/>
                <w:shd w:val="clear" w:color="auto" w:fill="FFFFFF"/>
                <w:vAlign w:val="center"/>
              </w:tcPr>
              <w:p w14:paraId="4BA8DB41" w14:textId="77777777" w:rsidR="00DF6F49" w:rsidRPr="00694DC9" w:rsidRDefault="00DF6F49" w:rsidP="00DF6F49">
                <w:pPr>
                  <w:rPr>
                    <w:rFonts w:cs="Arial"/>
                    <w:b/>
                    <w:bCs/>
                    <w:color w:val="1F3864"/>
                    <w:sz w:val="20"/>
                    <w:szCs w:val="20"/>
                    <w:rtl/>
                  </w:rPr>
                </w:pPr>
                <w:r w:rsidRPr="00694DC9">
                  <w:rPr>
                    <w:rFonts w:cs="Arial" w:hint="cs"/>
                    <w:sz w:val="20"/>
                    <w:szCs w:val="20"/>
                    <w:rtl/>
                  </w:rPr>
                  <w:t>התקשרויות ורכישות</w:t>
                </w:r>
              </w:p>
            </w:tc>
          </w:tr>
          <w:tr w:rsidR="00DF6F49" w14:paraId="7C9F162B" w14:textId="77777777" w:rsidTr="00694DC9">
            <w:trPr>
              <w:trHeight w:val="340"/>
              <w:tblHeader/>
              <w:jc w:val="right"/>
            </w:trPr>
            <w:tc>
              <w:tcPr>
                <w:tcW w:w="1134" w:type="dxa"/>
                <w:shd w:val="clear" w:color="auto" w:fill="FFFFFF"/>
                <w:vAlign w:val="center"/>
              </w:tcPr>
              <w:p w14:paraId="41CC6FA7" w14:textId="77777777" w:rsidR="00DF6F49" w:rsidRPr="00694DC9" w:rsidRDefault="00DF6F49" w:rsidP="00DF6F49">
                <w:pPr>
                  <w:rPr>
                    <w:rFonts w:cs="Arial"/>
                    <w:b/>
                    <w:bCs/>
                    <w:color w:val="1F3864"/>
                    <w:sz w:val="20"/>
                    <w:szCs w:val="20"/>
                    <w:rtl/>
                  </w:rPr>
                </w:pPr>
                <w:r w:rsidRPr="00694DC9">
                  <w:rPr>
                    <w:rFonts w:cs="Arial"/>
                    <w:b/>
                    <w:bCs/>
                    <w:sz w:val="20"/>
                    <w:szCs w:val="20"/>
                    <w:rtl/>
                  </w:rPr>
                  <w:t xml:space="preserve">מס' </w:t>
                </w:r>
                <w:r w:rsidRPr="00694DC9">
                  <w:rPr>
                    <w:rFonts w:cs="Arial" w:hint="cs"/>
                    <w:b/>
                    <w:bCs/>
                    <w:sz w:val="20"/>
                    <w:szCs w:val="20"/>
                    <w:rtl/>
                  </w:rPr>
                  <w:t>טופס</w:t>
                </w:r>
              </w:p>
            </w:tc>
            <w:tc>
              <w:tcPr>
                <w:tcW w:w="2896" w:type="dxa"/>
                <w:shd w:val="clear" w:color="auto" w:fill="FFFFFF"/>
                <w:vAlign w:val="center"/>
              </w:tcPr>
              <w:p w14:paraId="5AE41FA6" w14:textId="77777777" w:rsidR="00DF6F49" w:rsidRPr="00694DC9" w:rsidRDefault="00DF6F49" w:rsidP="00DF6F49">
                <w:pPr>
                  <w:rPr>
                    <w:rFonts w:cs="Arial"/>
                    <w:b/>
                    <w:bCs/>
                    <w:color w:val="1F3864"/>
                    <w:sz w:val="20"/>
                    <w:szCs w:val="20"/>
                    <w:rtl/>
                  </w:rPr>
                </w:pPr>
                <w:r w:rsidRPr="00694DC9">
                  <w:rPr>
                    <w:rFonts w:cs="Arial" w:hint="cs"/>
                    <w:sz w:val="20"/>
                    <w:szCs w:val="20"/>
                    <w:rtl/>
                  </w:rPr>
                  <w:t>ט.7.8.3.1</w:t>
                </w:r>
              </w:p>
            </w:tc>
          </w:tr>
          <w:tr w:rsidR="00DF6F49" w14:paraId="2A1CB920" w14:textId="77777777" w:rsidTr="00694DC9">
            <w:trPr>
              <w:trHeight w:val="340"/>
              <w:tblHeader/>
              <w:jc w:val="right"/>
            </w:trPr>
            <w:tc>
              <w:tcPr>
                <w:tcW w:w="1134" w:type="dxa"/>
                <w:shd w:val="clear" w:color="auto" w:fill="FFFFFF"/>
                <w:vAlign w:val="center"/>
              </w:tcPr>
              <w:p w14:paraId="7E225AEA" w14:textId="77777777" w:rsidR="00DF6F49" w:rsidRPr="00694DC9" w:rsidRDefault="00DF6F49" w:rsidP="00DF6F49">
                <w:pPr>
                  <w:rPr>
                    <w:rFonts w:cs="Arial"/>
                    <w:b/>
                    <w:bCs/>
                    <w:color w:val="1F3864"/>
                    <w:sz w:val="20"/>
                    <w:szCs w:val="20"/>
                    <w:rtl/>
                  </w:rPr>
                </w:pPr>
                <w:r w:rsidRPr="00694DC9">
                  <w:rPr>
                    <w:rFonts w:cs="Arial"/>
                    <w:b/>
                    <w:bCs/>
                    <w:sz w:val="20"/>
                    <w:szCs w:val="20"/>
                    <w:rtl/>
                  </w:rPr>
                  <w:t>מהדורה</w:t>
                </w:r>
              </w:p>
            </w:tc>
            <w:tc>
              <w:tcPr>
                <w:tcW w:w="2896" w:type="dxa"/>
                <w:shd w:val="clear" w:color="auto" w:fill="FFFFFF"/>
                <w:vAlign w:val="center"/>
              </w:tcPr>
              <w:p w14:paraId="0706C769" w14:textId="77777777" w:rsidR="00DF6F49" w:rsidRPr="00694DC9" w:rsidRDefault="00DF6F49" w:rsidP="00DF6F49">
                <w:pPr>
                  <w:rPr>
                    <w:rFonts w:cs="Arial"/>
                    <w:b/>
                    <w:bCs/>
                    <w:color w:val="1F3864"/>
                    <w:sz w:val="20"/>
                    <w:szCs w:val="20"/>
                    <w:rtl/>
                  </w:rPr>
                </w:pPr>
                <w:r w:rsidRPr="00694DC9">
                  <w:rPr>
                    <w:rFonts w:cs="Arial" w:hint="cs"/>
                    <w:sz w:val="20"/>
                    <w:szCs w:val="20"/>
                    <w:rtl/>
                  </w:rPr>
                  <w:t>1</w:t>
                </w:r>
              </w:p>
            </w:tc>
          </w:tr>
        </w:tbl>
        <w:p w14:paraId="2AF6BA06" w14:textId="77777777" w:rsidR="00DF6F49" w:rsidRPr="00DF6F49" w:rsidRDefault="00DF6F49" w:rsidP="00DF6F49">
          <w:pPr>
            <w:rPr>
              <w:rFonts w:cs="Arial"/>
              <w:b/>
              <w:bCs/>
              <w:color w:val="1F3864"/>
              <w:sz w:val="28"/>
              <w:szCs w:val="28"/>
              <w:rtl/>
            </w:rPr>
          </w:pPr>
        </w:p>
      </w:tc>
    </w:tr>
    <w:tr w:rsidR="00DF6F49" w:rsidRPr="00D84715" w14:paraId="2B3E6EAF" w14:textId="77777777" w:rsidTr="00DF6F49">
      <w:trPr>
        <w:trHeight w:val="812"/>
        <w:jc w:val="center"/>
      </w:trPr>
      <w:tc>
        <w:tcPr>
          <w:tcW w:w="6827" w:type="dxa"/>
          <w:gridSpan w:val="3"/>
          <w:shd w:val="clear" w:color="auto" w:fill="C6E0F2"/>
          <w:vAlign w:val="center"/>
        </w:tcPr>
        <w:p w14:paraId="1D9FD4A7" w14:textId="77777777" w:rsidR="00DF6F49" w:rsidRPr="00DF6F49" w:rsidRDefault="00DF6F49" w:rsidP="00DF6F49">
          <w:pPr>
            <w:rPr>
              <w:rFonts w:cs="Arial"/>
              <w:color w:val="1F3864"/>
              <w:sz w:val="22"/>
              <w:szCs w:val="22"/>
              <w:rtl/>
            </w:rPr>
          </w:pPr>
          <w:r>
            <w:rPr>
              <w:rFonts w:cs="Arial" w:hint="cs"/>
              <w:b/>
              <w:bCs/>
              <w:color w:val="1F3864"/>
              <w:sz w:val="28"/>
              <w:szCs w:val="28"/>
              <w:rtl/>
            </w:rPr>
            <w:t xml:space="preserve">פניה </w:t>
          </w:r>
          <w:r w:rsidR="00710F30">
            <w:rPr>
              <w:rFonts w:cs="Arial" w:hint="cs"/>
              <w:b/>
              <w:bCs/>
              <w:color w:val="1F3864"/>
              <w:sz w:val="28"/>
              <w:szCs w:val="28"/>
              <w:rtl/>
            </w:rPr>
            <w:t xml:space="preserve">לדוגמה </w:t>
          </w:r>
          <w:r>
            <w:rPr>
              <w:rFonts w:cs="Arial" w:hint="cs"/>
              <w:b/>
              <w:bCs/>
              <w:color w:val="1F3864"/>
              <w:sz w:val="28"/>
              <w:szCs w:val="28"/>
              <w:rtl/>
            </w:rPr>
            <w:t xml:space="preserve">לוועדת </w:t>
          </w:r>
          <w:r w:rsidR="00710F30">
            <w:rPr>
              <w:rFonts w:cs="Arial" w:hint="cs"/>
              <w:b/>
              <w:bCs/>
              <w:color w:val="1F3864"/>
              <w:sz w:val="28"/>
              <w:szCs w:val="28"/>
              <w:rtl/>
            </w:rPr>
            <w:t>ה</w:t>
          </w:r>
          <w:r>
            <w:rPr>
              <w:rFonts w:cs="Arial" w:hint="cs"/>
              <w:b/>
              <w:bCs/>
              <w:color w:val="1F3864"/>
              <w:sz w:val="28"/>
              <w:szCs w:val="28"/>
              <w:rtl/>
            </w:rPr>
            <w:t>מכרזים לאישור מיזם משותף</w:t>
          </w:r>
        </w:p>
        <w:p w14:paraId="17ADD021" w14:textId="77777777" w:rsidR="00DF6F49" w:rsidRPr="00DF6F49" w:rsidRDefault="00DF6F49" w:rsidP="00DF6F49">
          <w:pPr>
            <w:rPr>
              <w:rFonts w:cs="Arial"/>
              <w:color w:val="1F3864"/>
              <w:rtl/>
            </w:rPr>
          </w:pPr>
        </w:p>
      </w:tc>
      <w:tc>
        <w:tcPr>
          <w:tcW w:w="4233" w:type="dxa"/>
          <w:vMerge/>
          <w:shd w:val="clear" w:color="auto" w:fill="FFFFFF"/>
          <w:vAlign w:val="center"/>
        </w:tcPr>
        <w:p w14:paraId="02164414" w14:textId="77777777" w:rsidR="00DF6F49" w:rsidRPr="00A1719C" w:rsidRDefault="00DF6F49" w:rsidP="00DF6F49">
          <w:pPr>
            <w:rPr>
              <w:rFonts w:ascii="Assistant" w:hAnsi="Assistant" w:cs="Assistant"/>
              <w:b/>
              <w:bCs/>
              <w:sz w:val="20"/>
              <w:szCs w:val="20"/>
              <w:rtl/>
            </w:rPr>
          </w:pPr>
        </w:p>
      </w:tc>
    </w:tr>
  </w:tbl>
  <w:p w14:paraId="15290AFE" w14:textId="4FDB809B" w:rsidR="001F1CA6" w:rsidRDefault="001F1CA6" w:rsidP="001135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45435DB"/>
    <w:multiLevelType w:val="hybridMultilevel"/>
    <w:tmpl w:val="0F44E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D302BFF"/>
    <w:multiLevelType w:val="hybridMultilevel"/>
    <w:tmpl w:val="2AC88084"/>
    <w:lvl w:ilvl="0" w:tplc="D7C68432">
      <w:start w:val="1"/>
      <w:numFmt w:val="decimal"/>
      <w:lvlText w:val="%1."/>
      <w:lvlJc w:val="left"/>
      <w:pPr>
        <w:ind w:left="720" w:hanging="360"/>
      </w:pPr>
      <w:rPr>
        <w:rFonts w:ascii="Arial" w:eastAsia="Times New Roman" w:hAnsi="Arial" w:cs="Arial"/>
        <w:b w:val="0"/>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6934BF"/>
    <w:multiLevelType w:val="multilevel"/>
    <w:tmpl w:val="A71A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A25AE"/>
    <w:multiLevelType w:val="hybridMultilevel"/>
    <w:tmpl w:val="85EE5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4377B"/>
    <w:multiLevelType w:val="hybridMultilevel"/>
    <w:tmpl w:val="86CC9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346423AD"/>
    <w:multiLevelType w:val="hybridMultilevel"/>
    <w:tmpl w:val="7494B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534958FE"/>
    <w:multiLevelType w:val="hybridMultilevel"/>
    <w:tmpl w:val="9482D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40384"/>
    <w:multiLevelType w:val="hybridMultilevel"/>
    <w:tmpl w:val="83724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6BE50A78"/>
    <w:multiLevelType w:val="multilevel"/>
    <w:tmpl w:val="BA46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FF55666"/>
    <w:multiLevelType w:val="hybridMultilevel"/>
    <w:tmpl w:val="2FCC0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23"/>
  </w:num>
  <w:num w:numId="4">
    <w:abstractNumId w:val="5"/>
  </w:num>
  <w:num w:numId="5">
    <w:abstractNumId w:val="0"/>
  </w:num>
  <w:num w:numId="6">
    <w:abstractNumId w:val="18"/>
  </w:num>
  <w:num w:numId="7">
    <w:abstractNumId w:val="13"/>
  </w:num>
  <w:num w:numId="8">
    <w:abstractNumId w:val="26"/>
  </w:num>
  <w:num w:numId="9">
    <w:abstractNumId w:val="25"/>
  </w:num>
  <w:num w:numId="10">
    <w:abstractNumId w:val="11"/>
  </w:num>
  <w:num w:numId="11">
    <w:abstractNumId w:val="23"/>
  </w:num>
  <w:num w:numId="12">
    <w:abstractNumId w:val="23"/>
  </w:num>
  <w:num w:numId="13">
    <w:abstractNumId w:val="23"/>
  </w:num>
  <w:num w:numId="14">
    <w:abstractNumId w:val="9"/>
  </w:num>
  <w:num w:numId="15">
    <w:abstractNumId w:val="16"/>
  </w:num>
  <w:num w:numId="16">
    <w:abstractNumId w:val="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5"/>
  </w:num>
  <w:num w:numId="20">
    <w:abstractNumId w:val="6"/>
  </w:num>
  <w:num w:numId="21">
    <w:abstractNumId w:val="2"/>
  </w:num>
  <w:num w:numId="22">
    <w:abstractNumId w:val="7"/>
  </w:num>
  <w:num w:numId="23">
    <w:abstractNumId w:val="22"/>
  </w:num>
  <w:num w:numId="24">
    <w:abstractNumId w:val="24"/>
  </w:num>
  <w:num w:numId="25">
    <w:abstractNumId w:val="19"/>
  </w:num>
  <w:num w:numId="26">
    <w:abstractNumId w:val="20"/>
  </w:num>
  <w:num w:numId="27">
    <w:abstractNumId w:val="1"/>
  </w:num>
  <w:num w:numId="28">
    <w:abstractNumId w:val="4"/>
  </w:num>
  <w:num w:numId="29">
    <w:abstractNumId w:val="10"/>
  </w:num>
  <w:num w:numId="30">
    <w:abstractNumId w:val="1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23F8"/>
    <w:rsid w:val="0000315C"/>
    <w:rsid w:val="0000445D"/>
    <w:rsid w:val="00004D07"/>
    <w:rsid w:val="0000734E"/>
    <w:rsid w:val="000471BF"/>
    <w:rsid w:val="00056059"/>
    <w:rsid w:val="0006031C"/>
    <w:rsid w:val="000718D8"/>
    <w:rsid w:val="00072CEA"/>
    <w:rsid w:val="00085C0B"/>
    <w:rsid w:val="00093D72"/>
    <w:rsid w:val="00096218"/>
    <w:rsid w:val="000A2678"/>
    <w:rsid w:val="000A4E24"/>
    <w:rsid w:val="000A609C"/>
    <w:rsid w:val="000A747F"/>
    <w:rsid w:val="000B21CB"/>
    <w:rsid w:val="000C03D7"/>
    <w:rsid w:val="000D0BBD"/>
    <w:rsid w:val="000D72D2"/>
    <w:rsid w:val="000E7E68"/>
    <w:rsid w:val="000F2A81"/>
    <w:rsid w:val="000F7A63"/>
    <w:rsid w:val="00104D12"/>
    <w:rsid w:val="0011321C"/>
    <w:rsid w:val="00113505"/>
    <w:rsid w:val="0011455E"/>
    <w:rsid w:val="00114B85"/>
    <w:rsid w:val="00122309"/>
    <w:rsid w:val="00126800"/>
    <w:rsid w:val="00130A3B"/>
    <w:rsid w:val="00131DBA"/>
    <w:rsid w:val="001363E5"/>
    <w:rsid w:val="00147650"/>
    <w:rsid w:val="001524DC"/>
    <w:rsid w:val="001543CE"/>
    <w:rsid w:val="00162714"/>
    <w:rsid w:val="00162C00"/>
    <w:rsid w:val="00166D2D"/>
    <w:rsid w:val="00172DF4"/>
    <w:rsid w:val="00182F60"/>
    <w:rsid w:val="001841CF"/>
    <w:rsid w:val="00194327"/>
    <w:rsid w:val="00196B32"/>
    <w:rsid w:val="001A1EBD"/>
    <w:rsid w:val="001A3824"/>
    <w:rsid w:val="001A4624"/>
    <w:rsid w:val="001B184A"/>
    <w:rsid w:val="001B1A4E"/>
    <w:rsid w:val="001B2145"/>
    <w:rsid w:val="001B4893"/>
    <w:rsid w:val="001D0A1B"/>
    <w:rsid w:val="001D33A2"/>
    <w:rsid w:val="001D3FBE"/>
    <w:rsid w:val="001D52E5"/>
    <w:rsid w:val="001D7643"/>
    <w:rsid w:val="001E4227"/>
    <w:rsid w:val="001E66C1"/>
    <w:rsid w:val="001F1CA6"/>
    <w:rsid w:val="001F3748"/>
    <w:rsid w:val="001F42E0"/>
    <w:rsid w:val="001F5712"/>
    <w:rsid w:val="00215922"/>
    <w:rsid w:val="00222C0D"/>
    <w:rsid w:val="002239E7"/>
    <w:rsid w:val="002303E4"/>
    <w:rsid w:val="002343E7"/>
    <w:rsid w:val="002410AE"/>
    <w:rsid w:val="00241EC6"/>
    <w:rsid w:val="0024272F"/>
    <w:rsid w:val="002474D7"/>
    <w:rsid w:val="00254047"/>
    <w:rsid w:val="00260A28"/>
    <w:rsid w:val="00263F6B"/>
    <w:rsid w:val="00283C72"/>
    <w:rsid w:val="00287D38"/>
    <w:rsid w:val="00291126"/>
    <w:rsid w:val="0029144E"/>
    <w:rsid w:val="002943A8"/>
    <w:rsid w:val="00295EA2"/>
    <w:rsid w:val="002A0683"/>
    <w:rsid w:val="002A2BAA"/>
    <w:rsid w:val="002A4F45"/>
    <w:rsid w:val="002A6743"/>
    <w:rsid w:val="002C3754"/>
    <w:rsid w:val="002D21A7"/>
    <w:rsid w:val="002E0C63"/>
    <w:rsid w:val="002E1127"/>
    <w:rsid w:val="002E139A"/>
    <w:rsid w:val="002E28E3"/>
    <w:rsid w:val="002E438B"/>
    <w:rsid w:val="002F217B"/>
    <w:rsid w:val="002F654C"/>
    <w:rsid w:val="00301BD9"/>
    <w:rsid w:val="003060FA"/>
    <w:rsid w:val="00327552"/>
    <w:rsid w:val="0034106D"/>
    <w:rsid w:val="003420A0"/>
    <w:rsid w:val="003442AA"/>
    <w:rsid w:val="00347031"/>
    <w:rsid w:val="0034740F"/>
    <w:rsid w:val="00350555"/>
    <w:rsid w:val="00350682"/>
    <w:rsid w:val="003538FC"/>
    <w:rsid w:val="003570D8"/>
    <w:rsid w:val="003649B4"/>
    <w:rsid w:val="00366E40"/>
    <w:rsid w:val="003772A0"/>
    <w:rsid w:val="00385996"/>
    <w:rsid w:val="00396B09"/>
    <w:rsid w:val="003A31F8"/>
    <w:rsid w:val="003A47FF"/>
    <w:rsid w:val="003B246A"/>
    <w:rsid w:val="003B5014"/>
    <w:rsid w:val="003B6236"/>
    <w:rsid w:val="003B77EE"/>
    <w:rsid w:val="003C0629"/>
    <w:rsid w:val="003C1541"/>
    <w:rsid w:val="003C6F78"/>
    <w:rsid w:val="003C748B"/>
    <w:rsid w:val="003D04F1"/>
    <w:rsid w:val="003D0569"/>
    <w:rsid w:val="003D0978"/>
    <w:rsid w:val="003D126C"/>
    <w:rsid w:val="003D27D9"/>
    <w:rsid w:val="003D5311"/>
    <w:rsid w:val="003E0277"/>
    <w:rsid w:val="003E06AB"/>
    <w:rsid w:val="003E4434"/>
    <w:rsid w:val="00402E0F"/>
    <w:rsid w:val="00403329"/>
    <w:rsid w:val="00407725"/>
    <w:rsid w:val="00412582"/>
    <w:rsid w:val="0041731A"/>
    <w:rsid w:val="004203B6"/>
    <w:rsid w:val="00422851"/>
    <w:rsid w:val="004242E4"/>
    <w:rsid w:val="00424EFE"/>
    <w:rsid w:val="0043294D"/>
    <w:rsid w:val="00441855"/>
    <w:rsid w:val="00452E75"/>
    <w:rsid w:val="00453F7E"/>
    <w:rsid w:val="0046236C"/>
    <w:rsid w:val="00470CCC"/>
    <w:rsid w:val="00474624"/>
    <w:rsid w:val="004753E1"/>
    <w:rsid w:val="00483EBE"/>
    <w:rsid w:val="00490A4B"/>
    <w:rsid w:val="004910DE"/>
    <w:rsid w:val="00491E68"/>
    <w:rsid w:val="00491EB3"/>
    <w:rsid w:val="004A6291"/>
    <w:rsid w:val="004A683C"/>
    <w:rsid w:val="004A7D2A"/>
    <w:rsid w:val="004B5989"/>
    <w:rsid w:val="004C1810"/>
    <w:rsid w:val="004C186F"/>
    <w:rsid w:val="004D594D"/>
    <w:rsid w:val="004E2734"/>
    <w:rsid w:val="004F095B"/>
    <w:rsid w:val="005008F0"/>
    <w:rsid w:val="00500AFA"/>
    <w:rsid w:val="0050154D"/>
    <w:rsid w:val="00506AAC"/>
    <w:rsid w:val="00524956"/>
    <w:rsid w:val="005271D6"/>
    <w:rsid w:val="00531D63"/>
    <w:rsid w:val="00531E2A"/>
    <w:rsid w:val="00537F5F"/>
    <w:rsid w:val="00547EAB"/>
    <w:rsid w:val="00553052"/>
    <w:rsid w:val="00561932"/>
    <w:rsid w:val="00561B11"/>
    <w:rsid w:val="00566ACB"/>
    <w:rsid w:val="0056721D"/>
    <w:rsid w:val="005758E7"/>
    <w:rsid w:val="00586827"/>
    <w:rsid w:val="00590C42"/>
    <w:rsid w:val="00595BC3"/>
    <w:rsid w:val="005961B0"/>
    <w:rsid w:val="005978A0"/>
    <w:rsid w:val="005A24D8"/>
    <w:rsid w:val="005B0FDF"/>
    <w:rsid w:val="005B1F02"/>
    <w:rsid w:val="005B5874"/>
    <w:rsid w:val="005C3504"/>
    <w:rsid w:val="005D4219"/>
    <w:rsid w:val="005D761D"/>
    <w:rsid w:val="005E0458"/>
    <w:rsid w:val="005E39CD"/>
    <w:rsid w:val="006044C4"/>
    <w:rsid w:val="006078B0"/>
    <w:rsid w:val="0061064B"/>
    <w:rsid w:val="0061385A"/>
    <w:rsid w:val="0061568C"/>
    <w:rsid w:val="00617F69"/>
    <w:rsid w:val="00625149"/>
    <w:rsid w:val="006262EE"/>
    <w:rsid w:val="00626962"/>
    <w:rsid w:val="00626C75"/>
    <w:rsid w:val="00635862"/>
    <w:rsid w:val="00636491"/>
    <w:rsid w:val="00636E30"/>
    <w:rsid w:val="00640667"/>
    <w:rsid w:val="00656992"/>
    <w:rsid w:val="00665089"/>
    <w:rsid w:val="00665371"/>
    <w:rsid w:val="00666F40"/>
    <w:rsid w:val="0067035F"/>
    <w:rsid w:val="00672695"/>
    <w:rsid w:val="006744D0"/>
    <w:rsid w:val="00675D66"/>
    <w:rsid w:val="0067787C"/>
    <w:rsid w:val="006807BE"/>
    <w:rsid w:val="00686E9A"/>
    <w:rsid w:val="00694DC9"/>
    <w:rsid w:val="006A5AB3"/>
    <w:rsid w:val="006A7622"/>
    <w:rsid w:val="006B0FA7"/>
    <w:rsid w:val="006B7420"/>
    <w:rsid w:val="006C143A"/>
    <w:rsid w:val="006C58F4"/>
    <w:rsid w:val="006C69B1"/>
    <w:rsid w:val="006C7DFC"/>
    <w:rsid w:val="006D186F"/>
    <w:rsid w:val="006E24CB"/>
    <w:rsid w:val="006E718D"/>
    <w:rsid w:val="006F06C0"/>
    <w:rsid w:val="006F6A0C"/>
    <w:rsid w:val="007022B2"/>
    <w:rsid w:val="00707222"/>
    <w:rsid w:val="00707F75"/>
    <w:rsid w:val="00710F30"/>
    <w:rsid w:val="0072355C"/>
    <w:rsid w:val="00726FA5"/>
    <w:rsid w:val="007306ED"/>
    <w:rsid w:val="00736046"/>
    <w:rsid w:val="00741ADE"/>
    <w:rsid w:val="00741D2F"/>
    <w:rsid w:val="00741E92"/>
    <w:rsid w:val="0074254F"/>
    <w:rsid w:val="0074492E"/>
    <w:rsid w:val="00745E18"/>
    <w:rsid w:val="00761143"/>
    <w:rsid w:val="007665DE"/>
    <w:rsid w:val="00770D61"/>
    <w:rsid w:val="00772417"/>
    <w:rsid w:val="0077300F"/>
    <w:rsid w:val="00775A85"/>
    <w:rsid w:val="00782230"/>
    <w:rsid w:val="007844F9"/>
    <w:rsid w:val="0078693B"/>
    <w:rsid w:val="00787674"/>
    <w:rsid w:val="0079404F"/>
    <w:rsid w:val="007A4BF4"/>
    <w:rsid w:val="007C33EC"/>
    <w:rsid w:val="007C3D27"/>
    <w:rsid w:val="007D0A0B"/>
    <w:rsid w:val="007D600F"/>
    <w:rsid w:val="007E2701"/>
    <w:rsid w:val="007E623C"/>
    <w:rsid w:val="007F1812"/>
    <w:rsid w:val="007F7905"/>
    <w:rsid w:val="00801CD4"/>
    <w:rsid w:val="00805237"/>
    <w:rsid w:val="008145AD"/>
    <w:rsid w:val="0081501E"/>
    <w:rsid w:val="0081535C"/>
    <w:rsid w:val="00825115"/>
    <w:rsid w:val="00837528"/>
    <w:rsid w:val="008407FC"/>
    <w:rsid w:val="00842323"/>
    <w:rsid w:val="00851CFB"/>
    <w:rsid w:val="00857FC2"/>
    <w:rsid w:val="008620DE"/>
    <w:rsid w:val="00863B8B"/>
    <w:rsid w:val="0086476C"/>
    <w:rsid w:val="0086488E"/>
    <w:rsid w:val="00865A90"/>
    <w:rsid w:val="0086673D"/>
    <w:rsid w:val="00873775"/>
    <w:rsid w:val="00873A26"/>
    <w:rsid w:val="00874D20"/>
    <w:rsid w:val="00877630"/>
    <w:rsid w:val="0088187D"/>
    <w:rsid w:val="00885B78"/>
    <w:rsid w:val="0088641B"/>
    <w:rsid w:val="00892052"/>
    <w:rsid w:val="008946A1"/>
    <w:rsid w:val="008A5A3B"/>
    <w:rsid w:val="008A653F"/>
    <w:rsid w:val="008A7F3C"/>
    <w:rsid w:val="008B0190"/>
    <w:rsid w:val="008B525E"/>
    <w:rsid w:val="008B639F"/>
    <w:rsid w:val="008B675E"/>
    <w:rsid w:val="008B778D"/>
    <w:rsid w:val="008C19E7"/>
    <w:rsid w:val="008C49E8"/>
    <w:rsid w:val="008D0023"/>
    <w:rsid w:val="008D13B4"/>
    <w:rsid w:val="008D610D"/>
    <w:rsid w:val="008E034C"/>
    <w:rsid w:val="008F567D"/>
    <w:rsid w:val="00901DA4"/>
    <w:rsid w:val="00911183"/>
    <w:rsid w:val="009114A9"/>
    <w:rsid w:val="00914810"/>
    <w:rsid w:val="009154FE"/>
    <w:rsid w:val="00917898"/>
    <w:rsid w:val="00931211"/>
    <w:rsid w:val="00936804"/>
    <w:rsid w:val="0094039D"/>
    <w:rsid w:val="00941BD3"/>
    <w:rsid w:val="00946D34"/>
    <w:rsid w:val="009505D4"/>
    <w:rsid w:val="009524E4"/>
    <w:rsid w:val="00955A24"/>
    <w:rsid w:val="00957006"/>
    <w:rsid w:val="00966B94"/>
    <w:rsid w:val="0097522C"/>
    <w:rsid w:val="009814CB"/>
    <w:rsid w:val="0098374E"/>
    <w:rsid w:val="00993E9A"/>
    <w:rsid w:val="009C0350"/>
    <w:rsid w:val="009C4812"/>
    <w:rsid w:val="009C5F43"/>
    <w:rsid w:val="009E0DF9"/>
    <w:rsid w:val="009E2BE5"/>
    <w:rsid w:val="009E47B4"/>
    <w:rsid w:val="009F6F7A"/>
    <w:rsid w:val="009F7214"/>
    <w:rsid w:val="00A035A2"/>
    <w:rsid w:val="00A04512"/>
    <w:rsid w:val="00A04E41"/>
    <w:rsid w:val="00A057A5"/>
    <w:rsid w:val="00A2053C"/>
    <w:rsid w:val="00A24595"/>
    <w:rsid w:val="00A37015"/>
    <w:rsid w:val="00A40561"/>
    <w:rsid w:val="00A428AA"/>
    <w:rsid w:val="00A54ECB"/>
    <w:rsid w:val="00A55FF0"/>
    <w:rsid w:val="00A74E6C"/>
    <w:rsid w:val="00A80090"/>
    <w:rsid w:val="00A82371"/>
    <w:rsid w:val="00A826AE"/>
    <w:rsid w:val="00A83A6B"/>
    <w:rsid w:val="00A8598D"/>
    <w:rsid w:val="00A86B39"/>
    <w:rsid w:val="00A91083"/>
    <w:rsid w:val="00A94DDB"/>
    <w:rsid w:val="00A96B89"/>
    <w:rsid w:val="00AA5940"/>
    <w:rsid w:val="00AB0C17"/>
    <w:rsid w:val="00AB56FB"/>
    <w:rsid w:val="00AB5D32"/>
    <w:rsid w:val="00AC732B"/>
    <w:rsid w:val="00AD1DE9"/>
    <w:rsid w:val="00AD236B"/>
    <w:rsid w:val="00AE3E96"/>
    <w:rsid w:val="00AE44DA"/>
    <w:rsid w:val="00B03929"/>
    <w:rsid w:val="00B12A2D"/>
    <w:rsid w:val="00B133B3"/>
    <w:rsid w:val="00B14369"/>
    <w:rsid w:val="00B26782"/>
    <w:rsid w:val="00B26F7B"/>
    <w:rsid w:val="00B33565"/>
    <w:rsid w:val="00B341EE"/>
    <w:rsid w:val="00B34EF7"/>
    <w:rsid w:val="00B36DB1"/>
    <w:rsid w:val="00B408B1"/>
    <w:rsid w:val="00B448AD"/>
    <w:rsid w:val="00B51D3A"/>
    <w:rsid w:val="00B77A32"/>
    <w:rsid w:val="00B80FF1"/>
    <w:rsid w:val="00B81FCE"/>
    <w:rsid w:val="00B87F08"/>
    <w:rsid w:val="00B92AF0"/>
    <w:rsid w:val="00B9713E"/>
    <w:rsid w:val="00BA1BB2"/>
    <w:rsid w:val="00BB5B00"/>
    <w:rsid w:val="00BB6C12"/>
    <w:rsid w:val="00BB6F90"/>
    <w:rsid w:val="00BC3F5C"/>
    <w:rsid w:val="00BC43AD"/>
    <w:rsid w:val="00BC6ED2"/>
    <w:rsid w:val="00BD3ACE"/>
    <w:rsid w:val="00BD4187"/>
    <w:rsid w:val="00BD43A1"/>
    <w:rsid w:val="00BE221A"/>
    <w:rsid w:val="00BF1648"/>
    <w:rsid w:val="00C03D38"/>
    <w:rsid w:val="00C12FFF"/>
    <w:rsid w:val="00C1341D"/>
    <w:rsid w:val="00C244DD"/>
    <w:rsid w:val="00C262B4"/>
    <w:rsid w:val="00C26AD5"/>
    <w:rsid w:val="00C32328"/>
    <w:rsid w:val="00C35E2A"/>
    <w:rsid w:val="00C46811"/>
    <w:rsid w:val="00C476A9"/>
    <w:rsid w:val="00C47F27"/>
    <w:rsid w:val="00C5168C"/>
    <w:rsid w:val="00C5462F"/>
    <w:rsid w:val="00C57885"/>
    <w:rsid w:val="00C609A8"/>
    <w:rsid w:val="00C641F6"/>
    <w:rsid w:val="00C65B1E"/>
    <w:rsid w:val="00C66B98"/>
    <w:rsid w:val="00C72B45"/>
    <w:rsid w:val="00C74095"/>
    <w:rsid w:val="00C74100"/>
    <w:rsid w:val="00C820B4"/>
    <w:rsid w:val="00C92C91"/>
    <w:rsid w:val="00C94BEA"/>
    <w:rsid w:val="00C9710E"/>
    <w:rsid w:val="00CA1787"/>
    <w:rsid w:val="00CA4414"/>
    <w:rsid w:val="00CB285C"/>
    <w:rsid w:val="00CC2F39"/>
    <w:rsid w:val="00CC319D"/>
    <w:rsid w:val="00CC58BA"/>
    <w:rsid w:val="00CC5E30"/>
    <w:rsid w:val="00CC6BF0"/>
    <w:rsid w:val="00CD2ED8"/>
    <w:rsid w:val="00CF5AB5"/>
    <w:rsid w:val="00CF71F2"/>
    <w:rsid w:val="00D15675"/>
    <w:rsid w:val="00D168E6"/>
    <w:rsid w:val="00D2151A"/>
    <w:rsid w:val="00D21EE8"/>
    <w:rsid w:val="00D22778"/>
    <w:rsid w:val="00D260D1"/>
    <w:rsid w:val="00D26B2E"/>
    <w:rsid w:val="00D30002"/>
    <w:rsid w:val="00D31340"/>
    <w:rsid w:val="00D4084E"/>
    <w:rsid w:val="00D42E33"/>
    <w:rsid w:val="00D56821"/>
    <w:rsid w:val="00D57F7F"/>
    <w:rsid w:val="00D7610C"/>
    <w:rsid w:val="00D81B00"/>
    <w:rsid w:val="00D8204E"/>
    <w:rsid w:val="00D82F6D"/>
    <w:rsid w:val="00D847CF"/>
    <w:rsid w:val="00D85B85"/>
    <w:rsid w:val="00D9103D"/>
    <w:rsid w:val="00D924A9"/>
    <w:rsid w:val="00DA3826"/>
    <w:rsid w:val="00DA393C"/>
    <w:rsid w:val="00DC1761"/>
    <w:rsid w:val="00DC1AEF"/>
    <w:rsid w:val="00DC7378"/>
    <w:rsid w:val="00DD12B5"/>
    <w:rsid w:val="00DD40AC"/>
    <w:rsid w:val="00DE5029"/>
    <w:rsid w:val="00DF6F49"/>
    <w:rsid w:val="00E12EFB"/>
    <w:rsid w:val="00E14950"/>
    <w:rsid w:val="00E17C40"/>
    <w:rsid w:val="00E253BB"/>
    <w:rsid w:val="00E25658"/>
    <w:rsid w:val="00E322BC"/>
    <w:rsid w:val="00E33076"/>
    <w:rsid w:val="00E359EE"/>
    <w:rsid w:val="00E421E4"/>
    <w:rsid w:val="00E440BD"/>
    <w:rsid w:val="00E4458A"/>
    <w:rsid w:val="00E506FA"/>
    <w:rsid w:val="00E52D63"/>
    <w:rsid w:val="00E55C1D"/>
    <w:rsid w:val="00E560AC"/>
    <w:rsid w:val="00E65E40"/>
    <w:rsid w:val="00E7360E"/>
    <w:rsid w:val="00E76F03"/>
    <w:rsid w:val="00E8022D"/>
    <w:rsid w:val="00E866F4"/>
    <w:rsid w:val="00E93BAD"/>
    <w:rsid w:val="00E94455"/>
    <w:rsid w:val="00E949BB"/>
    <w:rsid w:val="00E96A29"/>
    <w:rsid w:val="00E96DF3"/>
    <w:rsid w:val="00EA3290"/>
    <w:rsid w:val="00EB1738"/>
    <w:rsid w:val="00EB221F"/>
    <w:rsid w:val="00EB4E06"/>
    <w:rsid w:val="00EB702B"/>
    <w:rsid w:val="00EC43AB"/>
    <w:rsid w:val="00EC455F"/>
    <w:rsid w:val="00EC574C"/>
    <w:rsid w:val="00ED5577"/>
    <w:rsid w:val="00ED6735"/>
    <w:rsid w:val="00EE003A"/>
    <w:rsid w:val="00EE2501"/>
    <w:rsid w:val="00EE2EDE"/>
    <w:rsid w:val="00EE5F89"/>
    <w:rsid w:val="00EE65C1"/>
    <w:rsid w:val="00EE6C15"/>
    <w:rsid w:val="00EE6C3A"/>
    <w:rsid w:val="00EE77E9"/>
    <w:rsid w:val="00EF22B6"/>
    <w:rsid w:val="00EF6F80"/>
    <w:rsid w:val="00F1337C"/>
    <w:rsid w:val="00F1375A"/>
    <w:rsid w:val="00F24AED"/>
    <w:rsid w:val="00F25A79"/>
    <w:rsid w:val="00F26AC9"/>
    <w:rsid w:val="00F32485"/>
    <w:rsid w:val="00F32EAA"/>
    <w:rsid w:val="00F343B2"/>
    <w:rsid w:val="00F40C2D"/>
    <w:rsid w:val="00F40FC8"/>
    <w:rsid w:val="00F505B1"/>
    <w:rsid w:val="00F52B51"/>
    <w:rsid w:val="00F53ACC"/>
    <w:rsid w:val="00F5658C"/>
    <w:rsid w:val="00F71CD2"/>
    <w:rsid w:val="00F75436"/>
    <w:rsid w:val="00F75E42"/>
    <w:rsid w:val="00F80AD8"/>
    <w:rsid w:val="00F83A12"/>
    <w:rsid w:val="00F86DD0"/>
    <w:rsid w:val="00F90535"/>
    <w:rsid w:val="00F9205E"/>
    <w:rsid w:val="00F93459"/>
    <w:rsid w:val="00F95268"/>
    <w:rsid w:val="00F9640C"/>
    <w:rsid w:val="00FA3D4D"/>
    <w:rsid w:val="00FA6CEA"/>
    <w:rsid w:val="00FA76EC"/>
    <w:rsid w:val="00FB1C43"/>
    <w:rsid w:val="00FB2025"/>
    <w:rsid w:val="00FC2D92"/>
    <w:rsid w:val="00FC405A"/>
    <w:rsid w:val="00FD59A8"/>
    <w:rsid w:val="00FD7171"/>
    <w:rsid w:val="00FD7327"/>
    <w:rsid w:val="00FE0A5D"/>
    <w:rsid w:val="00FE4B22"/>
    <w:rsid w:val="00FE77BC"/>
    <w:rsid w:val="00FF1C3E"/>
    <w:rsid w:val="00FF406B"/>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66DEC"/>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rsid w:val="00403329"/>
    <w:rPr>
      <w:sz w:val="20"/>
      <w:szCs w:val="20"/>
    </w:rPr>
  </w:style>
  <w:style w:type="character" w:customStyle="1" w:styleId="af">
    <w:name w:val="טקסט הערה תו"/>
    <w:link w:val="ae"/>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basedOn w:val="a2"/>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873A26"/>
    <w:pPr>
      <w:numPr>
        <w:ilvl w:val="0"/>
        <w:numId w:val="0"/>
      </w:numPr>
      <w:tabs>
        <w:tab w:val="clear" w:pos="1304"/>
        <w:tab w:val="clear" w:pos="2268"/>
        <w:tab w:val="left" w:pos="1513"/>
        <w:tab w:val="left" w:pos="3402"/>
      </w:tabs>
      <w:spacing w:before="120" w:line="240" w:lineRule="auto"/>
      <w:jc w:val="left"/>
    </w:p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3">
    <w:name w:val="Revision"/>
    <w:hidden/>
    <w:uiPriority w:val="99"/>
    <w:semiHidden/>
    <w:rsid w:val="00AB56FB"/>
    <w:rPr>
      <w:rFonts w:ascii="Arial" w:hAnsi="Arial" w:cs="David"/>
      <w:sz w:val="24"/>
      <w:szCs w:val="24"/>
    </w:rPr>
  </w:style>
  <w:style w:type="table" w:styleId="af4">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873A26"/>
    <w:rPr>
      <w:rFonts w:ascii="Arial" w:hAnsi="Arial" w:cs="Arial"/>
      <w:sz w:val="22"/>
      <w:szCs w:val="22"/>
      <w:u w:color="0000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52033">
      <w:bodyDiv w:val="1"/>
      <w:marLeft w:val="0"/>
      <w:marRight w:val="0"/>
      <w:marTop w:val="0"/>
      <w:marBottom w:val="0"/>
      <w:divBdr>
        <w:top w:val="none" w:sz="0" w:space="0" w:color="auto"/>
        <w:left w:val="none" w:sz="0" w:space="0" w:color="auto"/>
        <w:bottom w:val="none" w:sz="0" w:space="0" w:color="auto"/>
        <w:right w:val="none" w:sz="0" w:space="0" w:color="auto"/>
      </w:divBdr>
    </w:div>
    <w:div w:id="319042286">
      <w:bodyDiv w:val="1"/>
      <w:marLeft w:val="0"/>
      <w:marRight w:val="0"/>
      <w:marTop w:val="0"/>
      <w:marBottom w:val="0"/>
      <w:divBdr>
        <w:top w:val="none" w:sz="0" w:space="0" w:color="auto"/>
        <w:left w:val="none" w:sz="0" w:space="0" w:color="auto"/>
        <w:bottom w:val="none" w:sz="0" w:space="0" w:color="auto"/>
        <w:right w:val="none" w:sz="0" w:space="0" w:color="auto"/>
      </w:divBdr>
    </w:div>
    <w:div w:id="469906880">
      <w:bodyDiv w:val="1"/>
      <w:marLeft w:val="0"/>
      <w:marRight w:val="0"/>
      <w:marTop w:val="0"/>
      <w:marBottom w:val="0"/>
      <w:divBdr>
        <w:top w:val="none" w:sz="0" w:space="0" w:color="auto"/>
        <w:left w:val="none" w:sz="0" w:space="0" w:color="auto"/>
        <w:bottom w:val="none" w:sz="0" w:space="0" w:color="auto"/>
        <w:right w:val="none" w:sz="0" w:space="0" w:color="auto"/>
      </w:divBdr>
      <w:divsChild>
        <w:div w:id="1081298229">
          <w:marLeft w:val="0"/>
          <w:marRight w:val="0"/>
          <w:marTop w:val="0"/>
          <w:marBottom w:val="0"/>
          <w:divBdr>
            <w:top w:val="none" w:sz="0" w:space="0" w:color="auto"/>
            <w:left w:val="none" w:sz="0" w:space="0" w:color="auto"/>
            <w:bottom w:val="none" w:sz="0" w:space="0" w:color="auto"/>
            <w:right w:val="none" w:sz="0" w:space="0" w:color="auto"/>
          </w:divBdr>
          <w:divsChild>
            <w:div w:id="577325179">
              <w:marLeft w:val="0"/>
              <w:marRight w:val="0"/>
              <w:marTop w:val="0"/>
              <w:marBottom w:val="0"/>
              <w:divBdr>
                <w:top w:val="none" w:sz="0" w:space="0" w:color="auto"/>
                <w:left w:val="none" w:sz="0" w:space="0" w:color="auto"/>
                <w:bottom w:val="none" w:sz="0" w:space="0" w:color="auto"/>
                <w:right w:val="none" w:sz="0" w:space="0" w:color="auto"/>
              </w:divBdr>
              <w:divsChild>
                <w:div w:id="443768362">
                  <w:marLeft w:val="0"/>
                  <w:marRight w:val="0"/>
                  <w:marTop w:val="0"/>
                  <w:marBottom w:val="0"/>
                  <w:divBdr>
                    <w:top w:val="none" w:sz="0" w:space="0" w:color="auto"/>
                    <w:left w:val="none" w:sz="0" w:space="0" w:color="auto"/>
                    <w:bottom w:val="none" w:sz="0" w:space="0" w:color="auto"/>
                    <w:right w:val="none" w:sz="0" w:space="0" w:color="auto"/>
                  </w:divBdr>
                  <w:divsChild>
                    <w:div w:id="275059701">
                      <w:marLeft w:val="0"/>
                      <w:marRight w:val="0"/>
                      <w:marTop w:val="0"/>
                      <w:marBottom w:val="0"/>
                      <w:divBdr>
                        <w:top w:val="none" w:sz="0" w:space="0" w:color="auto"/>
                        <w:left w:val="none" w:sz="0" w:space="0" w:color="auto"/>
                        <w:bottom w:val="none" w:sz="0" w:space="0" w:color="auto"/>
                        <w:right w:val="none" w:sz="0" w:space="0" w:color="auto"/>
                      </w:divBdr>
                      <w:divsChild>
                        <w:div w:id="530341174">
                          <w:marLeft w:val="0"/>
                          <w:marRight w:val="0"/>
                          <w:marTop w:val="0"/>
                          <w:marBottom w:val="0"/>
                          <w:divBdr>
                            <w:top w:val="none" w:sz="0" w:space="0" w:color="auto"/>
                            <w:left w:val="none" w:sz="0" w:space="0" w:color="auto"/>
                            <w:bottom w:val="none" w:sz="0" w:space="0" w:color="auto"/>
                            <w:right w:val="none" w:sz="0" w:space="0" w:color="auto"/>
                          </w:divBdr>
                          <w:divsChild>
                            <w:div w:id="16871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240691">
      <w:bodyDiv w:val="1"/>
      <w:marLeft w:val="0"/>
      <w:marRight w:val="0"/>
      <w:marTop w:val="0"/>
      <w:marBottom w:val="0"/>
      <w:divBdr>
        <w:top w:val="none" w:sz="0" w:space="0" w:color="auto"/>
        <w:left w:val="none" w:sz="0" w:space="0" w:color="auto"/>
        <w:bottom w:val="none" w:sz="0" w:space="0" w:color="auto"/>
        <w:right w:val="none" w:sz="0" w:space="0" w:color="auto"/>
      </w:divBdr>
    </w:div>
    <w:div w:id="774058299">
      <w:bodyDiv w:val="1"/>
      <w:marLeft w:val="0"/>
      <w:marRight w:val="0"/>
      <w:marTop w:val="0"/>
      <w:marBottom w:val="0"/>
      <w:divBdr>
        <w:top w:val="none" w:sz="0" w:space="0" w:color="auto"/>
        <w:left w:val="none" w:sz="0" w:space="0" w:color="auto"/>
        <w:bottom w:val="none" w:sz="0" w:space="0" w:color="auto"/>
        <w:right w:val="none" w:sz="0" w:space="0" w:color="auto"/>
      </w:divBdr>
    </w:div>
    <w:div w:id="944921519">
      <w:bodyDiv w:val="1"/>
      <w:marLeft w:val="0"/>
      <w:marRight w:val="0"/>
      <w:marTop w:val="0"/>
      <w:marBottom w:val="0"/>
      <w:divBdr>
        <w:top w:val="none" w:sz="0" w:space="0" w:color="auto"/>
        <w:left w:val="none" w:sz="0" w:space="0" w:color="auto"/>
        <w:bottom w:val="none" w:sz="0" w:space="0" w:color="auto"/>
        <w:right w:val="none" w:sz="0" w:space="0" w:color="auto"/>
      </w:divBdr>
      <w:divsChild>
        <w:div w:id="1786345302">
          <w:marLeft w:val="0"/>
          <w:marRight w:val="0"/>
          <w:marTop w:val="0"/>
          <w:marBottom w:val="0"/>
          <w:divBdr>
            <w:top w:val="none" w:sz="0" w:space="0" w:color="auto"/>
            <w:left w:val="none" w:sz="0" w:space="0" w:color="auto"/>
            <w:bottom w:val="none" w:sz="0" w:space="0" w:color="auto"/>
            <w:right w:val="none" w:sz="0" w:space="0" w:color="auto"/>
          </w:divBdr>
          <w:divsChild>
            <w:div w:id="1532570953">
              <w:marLeft w:val="0"/>
              <w:marRight w:val="0"/>
              <w:marTop w:val="0"/>
              <w:marBottom w:val="0"/>
              <w:divBdr>
                <w:top w:val="none" w:sz="0" w:space="0" w:color="auto"/>
                <w:left w:val="none" w:sz="0" w:space="0" w:color="auto"/>
                <w:bottom w:val="none" w:sz="0" w:space="0" w:color="auto"/>
                <w:right w:val="none" w:sz="0" w:space="0" w:color="auto"/>
              </w:divBdr>
              <w:divsChild>
                <w:div w:id="585311030">
                  <w:marLeft w:val="0"/>
                  <w:marRight w:val="0"/>
                  <w:marTop w:val="0"/>
                  <w:marBottom w:val="0"/>
                  <w:divBdr>
                    <w:top w:val="none" w:sz="0" w:space="0" w:color="auto"/>
                    <w:left w:val="none" w:sz="0" w:space="0" w:color="auto"/>
                    <w:bottom w:val="none" w:sz="0" w:space="0" w:color="auto"/>
                    <w:right w:val="none" w:sz="0" w:space="0" w:color="auto"/>
                  </w:divBdr>
                  <w:divsChild>
                    <w:div w:id="218638340">
                      <w:marLeft w:val="0"/>
                      <w:marRight w:val="0"/>
                      <w:marTop w:val="0"/>
                      <w:marBottom w:val="0"/>
                      <w:divBdr>
                        <w:top w:val="none" w:sz="0" w:space="0" w:color="auto"/>
                        <w:left w:val="none" w:sz="0" w:space="0" w:color="auto"/>
                        <w:bottom w:val="none" w:sz="0" w:space="0" w:color="auto"/>
                        <w:right w:val="none" w:sz="0" w:space="0" w:color="auto"/>
                      </w:divBdr>
                      <w:divsChild>
                        <w:div w:id="196083882">
                          <w:marLeft w:val="0"/>
                          <w:marRight w:val="0"/>
                          <w:marTop w:val="0"/>
                          <w:marBottom w:val="0"/>
                          <w:divBdr>
                            <w:top w:val="none" w:sz="0" w:space="0" w:color="auto"/>
                            <w:left w:val="none" w:sz="0" w:space="0" w:color="auto"/>
                            <w:bottom w:val="none" w:sz="0" w:space="0" w:color="auto"/>
                            <w:right w:val="none" w:sz="0" w:space="0" w:color="auto"/>
                          </w:divBdr>
                          <w:divsChild>
                            <w:div w:id="12754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948936">
      <w:bodyDiv w:val="1"/>
      <w:marLeft w:val="0"/>
      <w:marRight w:val="0"/>
      <w:marTop w:val="0"/>
      <w:marBottom w:val="0"/>
      <w:divBdr>
        <w:top w:val="none" w:sz="0" w:space="0" w:color="auto"/>
        <w:left w:val="none" w:sz="0" w:space="0" w:color="auto"/>
        <w:bottom w:val="none" w:sz="0" w:space="0" w:color="auto"/>
        <w:right w:val="none" w:sz="0" w:space="0" w:color="auto"/>
      </w:divBdr>
    </w:div>
    <w:div w:id="1052733490">
      <w:bodyDiv w:val="1"/>
      <w:marLeft w:val="0"/>
      <w:marRight w:val="0"/>
      <w:marTop w:val="0"/>
      <w:marBottom w:val="0"/>
      <w:divBdr>
        <w:top w:val="none" w:sz="0" w:space="0" w:color="auto"/>
        <w:left w:val="none" w:sz="0" w:space="0" w:color="auto"/>
        <w:bottom w:val="none" w:sz="0" w:space="0" w:color="auto"/>
        <w:right w:val="none" w:sz="0" w:space="0" w:color="auto"/>
      </w:divBdr>
      <w:divsChild>
        <w:div w:id="1023870000">
          <w:marLeft w:val="0"/>
          <w:marRight w:val="0"/>
          <w:marTop w:val="0"/>
          <w:marBottom w:val="0"/>
          <w:divBdr>
            <w:top w:val="none" w:sz="0" w:space="0" w:color="auto"/>
            <w:left w:val="none" w:sz="0" w:space="0" w:color="auto"/>
            <w:bottom w:val="none" w:sz="0" w:space="0" w:color="auto"/>
            <w:right w:val="none" w:sz="0" w:space="0" w:color="auto"/>
          </w:divBdr>
          <w:divsChild>
            <w:div w:id="917861462">
              <w:marLeft w:val="0"/>
              <w:marRight w:val="0"/>
              <w:marTop w:val="0"/>
              <w:marBottom w:val="0"/>
              <w:divBdr>
                <w:top w:val="none" w:sz="0" w:space="0" w:color="auto"/>
                <w:left w:val="none" w:sz="0" w:space="0" w:color="auto"/>
                <w:bottom w:val="none" w:sz="0" w:space="0" w:color="auto"/>
                <w:right w:val="none" w:sz="0" w:space="0" w:color="auto"/>
              </w:divBdr>
              <w:divsChild>
                <w:div w:id="812605465">
                  <w:marLeft w:val="0"/>
                  <w:marRight w:val="0"/>
                  <w:marTop w:val="0"/>
                  <w:marBottom w:val="0"/>
                  <w:divBdr>
                    <w:top w:val="none" w:sz="0" w:space="0" w:color="auto"/>
                    <w:left w:val="none" w:sz="0" w:space="0" w:color="auto"/>
                    <w:bottom w:val="none" w:sz="0" w:space="0" w:color="auto"/>
                    <w:right w:val="none" w:sz="0" w:space="0" w:color="auto"/>
                  </w:divBdr>
                  <w:divsChild>
                    <w:div w:id="707146216">
                      <w:marLeft w:val="0"/>
                      <w:marRight w:val="0"/>
                      <w:marTop w:val="0"/>
                      <w:marBottom w:val="0"/>
                      <w:divBdr>
                        <w:top w:val="none" w:sz="0" w:space="0" w:color="auto"/>
                        <w:left w:val="none" w:sz="0" w:space="0" w:color="auto"/>
                        <w:bottom w:val="none" w:sz="0" w:space="0" w:color="auto"/>
                        <w:right w:val="none" w:sz="0" w:space="0" w:color="auto"/>
                      </w:divBdr>
                      <w:divsChild>
                        <w:div w:id="967590344">
                          <w:marLeft w:val="0"/>
                          <w:marRight w:val="0"/>
                          <w:marTop w:val="0"/>
                          <w:marBottom w:val="0"/>
                          <w:divBdr>
                            <w:top w:val="none" w:sz="0" w:space="0" w:color="auto"/>
                            <w:left w:val="none" w:sz="0" w:space="0" w:color="auto"/>
                            <w:bottom w:val="none" w:sz="0" w:space="0" w:color="auto"/>
                            <w:right w:val="none" w:sz="0" w:space="0" w:color="auto"/>
                          </w:divBdr>
                          <w:divsChild>
                            <w:div w:id="13733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435514">
      <w:bodyDiv w:val="1"/>
      <w:marLeft w:val="0"/>
      <w:marRight w:val="0"/>
      <w:marTop w:val="0"/>
      <w:marBottom w:val="0"/>
      <w:divBdr>
        <w:top w:val="none" w:sz="0" w:space="0" w:color="auto"/>
        <w:left w:val="none" w:sz="0" w:space="0" w:color="auto"/>
        <w:bottom w:val="none" w:sz="0" w:space="0" w:color="auto"/>
        <w:right w:val="none" w:sz="0" w:space="0" w:color="auto"/>
      </w:divBdr>
    </w:div>
    <w:div w:id="1490947813">
      <w:bodyDiv w:val="1"/>
      <w:marLeft w:val="0"/>
      <w:marRight w:val="0"/>
      <w:marTop w:val="0"/>
      <w:marBottom w:val="0"/>
      <w:divBdr>
        <w:top w:val="none" w:sz="0" w:space="0" w:color="auto"/>
        <w:left w:val="none" w:sz="0" w:space="0" w:color="auto"/>
        <w:bottom w:val="none" w:sz="0" w:space="0" w:color="auto"/>
        <w:right w:val="none" w:sz="0" w:space="0" w:color="auto"/>
      </w:divBdr>
    </w:div>
    <w:div w:id="1496411586">
      <w:bodyDiv w:val="1"/>
      <w:marLeft w:val="0"/>
      <w:marRight w:val="0"/>
      <w:marTop w:val="0"/>
      <w:marBottom w:val="0"/>
      <w:divBdr>
        <w:top w:val="none" w:sz="0" w:space="0" w:color="auto"/>
        <w:left w:val="none" w:sz="0" w:space="0" w:color="auto"/>
        <w:bottom w:val="none" w:sz="0" w:space="0" w:color="auto"/>
        <w:right w:val="none" w:sz="0" w:space="0" w:color="auto"/>
      </w:divBdr>
    </w:div>
    <w:div w:id="1532497694">
      <w:bodyDiv w:val="1"/>
      <w:marLeft w:val="0"/>
      <w:marRight w:val="0"/>
      <w:marTop w:val="0"/>
      <w:marBottom w:val="0"/>
      <w:divBdr>
        <w:top w:val="none" w:sz="0" w:space="0" w:color="auto"/>
        <w:left w:val="none" w:sz="0" w:space="0" w:color="auto"/>
        <w:bottom w:val="none" w:sz="0" w:space="0" w:color="auto"/>
        <w:right w:val="none" w:sz="0" w:space="0" w:color="auto"/>
      </w:divBdr>
    </w:div>
    <w:div w:id="1618902920">
      <w:bodyDiv w:val="1"/>
      <w:marLeft w:val="0"/>
      <w:marRight w:val="0"/>
      <w:marTop w:val="0"/>
      <w:marBottom w:val="0"/>
      <w:divBdr>
        <w:top w:val="none" w:sz="0" w:space="0" w:color="auto"/>
        <w:left w:val="none" w:sz="0" w:space="0" w:color="auto"/>
        <w:bottom w:val="none" w:sz="0" w:space="0" w:color="auto"/>
        <w:right w:val="none" w:sz="0" w:space="0" w:color="auto"/>
      </w:divBdr>
      <w:divsChild>
        <w:div w:id="1270577907">
          <w:marLeft w:val="0"/>
          <w:marRight w:val="0"/>
          <w:marTop w:val="0"/>
          <w:marBottom w:val="0"/>
          <w:divBdr>
            <w:top w:val="none" w:sz="0" w:space="0" w:color="auto"/>
            <w:left w:val="none" w:sz="0" w:space="0" w:color="auto"/>
            <w:bottom w:val="none" w:sz="0" w:space="0" w:color="auto"/>
            <w:right w:val="none" w:sz="0" w:space="0" w:color="auto"/>
          </w:divBdr>
          <w:divsChild>
            <w:div w:id="455490719">
              <w:marLeft w:val="0"/>
              <w:marRight w:val="0"/>
              <w:marTop w:val="0"/>
              <w:marBottom w:val="0"/>
              <w:divBdr>
                <w:top w:val="none" w:sz="0" w:space="0" w:color="auto"/>
                <w:left w:val="none" w:sz="0" w:space="0" w:color="auto"/>
                <w:bottom w:val="none" w:sz="0" w:space="0" w:color="auto"/>
                <w:right w:val="none" w:sz="0" w:space="0" w:color="auto"/>
              </w:divBdr>
              <w:divsChild>
                <w:div w:id="1481340763">
                  <w:marLeft w:val="0"/>
                  <w:marRight w:val="0"/>
                  <w:marTop w:val="0"/>
                  <w:marBottom w:val="0"/>
                  <w:divBdr>
                    <w:top w:val="none" w:sz="0" w:space="0" w:color="auto"/>
                    <w:left w:val="none" w:sz="0" w:space="0" w:color="auto"/>
                    <w:bottom w:val="none" w:sz="0" w:space="0" w:color="auto"/>
                    <w:right w:val="none" w:sz="0" w:space="0" w:color="auto"/>
                  </w:divBdr>
                  <w:divsChild>
                    <w:div w:id="1355495173">
                      <w:marLeft w:val="0"/>
                      <w:marRight w:val="0"/>
                      <w:marTop w:val="0"/>
                      <w:marBottom w:val="0"/>
                      <w:divBdr>
                        <w:top w:val="none" w:sz="0" w:space="0" w:color="auto"/>
                        <w:left w:val="none" w:sz="0" w:space="0" w:color="auto"/>
                        <w:bottom w:val="none" w:sz="0" w:space="0" w:color="auto"/>
                        <w:right w:val="none" w:sz="0" w:space="0" w:color="auto"/>
                      </w:divBdr>
                      <w:divsChild>
                        <w:div w:id="293147351">
                          <w:marLeft w:val="0"/>
                          <w:marRight w:val="0"/>
                          <w:marTop w:val="0"/>
                          <w:marBottom w:val="0"/>
                          <w:divBdr>
                            <w:top w:val="none" w:sz="0" w:space="0" w:color="auto"/>
                            <w:left w:val="none" w:sz="0" w:space="0" w:color="auto"/>
                            <w:bottom w:val="none" w:sz="0" w:space="0" w:color="auto"/>
                            <w:right w:val="none" w:sz="0" w:space="0" w:color="auto"/>
                          </w:divBdr>
                          <w:divsChild>
                            <w:div w:id="151415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453223">
      <w:bodyDiv w:val="1"/>
      <w:marLeft w:val="0"/>
      <w:marRight w:val="0"/>
      <w:marTop w:val="0"/>
      <w:marBottom w:val="0"/>
      <w:divBdr>
        <w:top w:val="none" w:sz="0" w:space="0" w:color="auto"/>
        <w:left w:val="none" w:sz="0" w:space="0" w:color="auto"/>
        <w:bottom w:val="none" w:sz="0" w:space="0" w:color="auto"/>
        <w:right w:val="none" w:sz="0" w:space="0" w:color="auto"/>
      </w:divBdr>
    </w:div>
    <w:div w:id="1784491275">
      <w:bodyDiv w:val="1"/>
      <w:marLeft w:val="0"/>
      <w:marRight w:val="0"/>
      <w:marTop w:val="0"/>
      <w:marBottom w:val="0"/>
      <w:divBdr>
        <w:top w:val="none" w:sz="0" w:space="0" w:color="auto"/>
        <w:left w:val="none" w:sz="0" w:space="0" w:color="auto"/>
        <w:bottom w:val="none" w:sz="0" w:space="0" w:color="auto"/>
        <w:right w:val="none" w:sz="0" w:space="0" w:color="auto"/>
      </w:divBdr>
    </w:div>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 w:id="20693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kam.mof.gov.il/document/H.7.8.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akam.mof.gov.il/document/H.7.8.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evo.co.il/law_html/law01/242_002.ht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2fa753-05d2-4128-bfe3-1b450a747ab0">
      <Terms xmlns="http://schemas.microsoft.com/office/infopath/2007/PartnerControls"/>
    </lcf76f155ced4ddcb4097134ff3c332f>
    <TaxCatchAll xmlns="e56a6910-d9b8-4bde-85e3-fc231a43f3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8B18E67CE5C66B47845EA0B67E2789F5" ma:contentTypeVersion="18" ma:contentTypeDescription="צור מסמך חדש." ma:contentTypeScope="" ma:versionID="950458f7cfbe2ab63173b8c63a096b3d">
  <xsd:schema xmlns:xsd="http://www.w3.org/2001/XMLSchema" xmlns:xs="http://www.w3.org/2001/XMLSchema" xmlns:p="http://schemas.microsoft.com/office/2006/metadata/properties" xmlns:ns2="e56a6910-d9b8-4bde-85e3-fc231a43f308" xmlns:ns3="a92fa753-05d2-4128-bfe3-1b450a747ab0" targetNamespace="http://schemas.microsoft.com/office/2006/metadata/properties" ma:root="true" ma:fieldsID="f7b503bccee64c88597a5be7bb703892" ns2:_="" ns3:_="">
    <xsd:import namespace="e56a6910-d9b8-4bde-85e3-fc231a43f308"/>
    <xsd:import namespace="a92fa753-05d2-4128-bfe3-1b450a747a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a6910-d9b8-4bde-85e3-fc231a43f308"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description="" ma:internalName="SharedWithDetails" ma:readOnly="true">
      <xsd:simpleType>
        <xsd:restriction base="dms:Note">
          <xsd:maxLength value="255"/>
        </xsd:restriction>
      </xsd:simpleType>
    </xsd:element>
    <xsd:element name="TaxCatchAll" ma:index="23" nillable="true" ma:displayName="Taxonomy Catch All Column" ma:hidden="true" ma:list="{8b5c08af-1139-4212-90d4-53bbf510771c}" ma:internalName="TaxCatchAll" ma:showField="CatchAllData" ma:web="e56a6910-d9b8-4bde-85e3-fc231a43f3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2fa753-05d2-4128-bfe3-1b450a747a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a5f33efc-ec53-4fba-a549-0b2e1f5e3fb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ED1B6C1-D487-4F4E-AFA7-A43D0263B204}">
  <ds:schemaRefs>
    <ds:schemaRef ds:uri="http://schemas.openxmlformats.org/officeDocument/2006/bibliography"/>
  </ds:schemaRefs>
</ds:datastoreItem>
</file>

<file path=customXml/itemProps2.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a92fa753-05d2-4128-bfe3-1b450a747ab0"/>
    <ds:schemaRef ds:uri="e56a6910-d9b8-4bde-85e3-fc231a43f308"/>
  </ds:schemaRefs>
</ds:datastoreItem>
</file>

<file path=customXml/itemProps3.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4.xml><?xml version="1.0" encoding="utf-8"?>
<ds:datastoreItem xmlns:ds="http://schemas.openxmlformats.org/officeDocument/2006/customXml" ds:itemID="{559E786C-037F-4FB2-AA1D-489DB7235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a6910-d9b8-4bde-85e3-fc231a43f308"/>
    <ds:schemaRef ds:uri="a92fa753-05d2-4128-bfe3-1b450a747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057D6C-5F38-4F79-8C79-1018A64CF04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לוגו140208</Template>
  <TotalTime>1</TotalTime>
  <Pages>8</Pages>
  <Words>2078</Words>
  <Characters>10394</Characters>
  <Application>Microsoft Office Word</Application>
  <DocSecurity>0</DocSecurity>
  <Lines>86</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12448</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רותי חדד</cp:lastModifiedBy>
  <cp:revision>2</cp:revision>
  <cp:lastPrinted>2025-12-08T15:49:00Z</cp:lastPrinted>
  <dcterms:created xsi:type="dcterms:W3CDTF">2025-12-08T15:49:00Z</dcterms:created>
  <dcterms:modified xsi:type="dcterms:W3CDTF">2025-12-08T15:49:00Z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y fmtid="{D5CDD505-2E9C-101B-9397-08002B2CF9AE}" pid="6" name="ContentTypeId">
    <vt:lpwstr>0x0101008B18E67CE5C66B47845EA0B67E2789F5</vt:lpwstr>
  </property>
  <property fmtid="{D5CDD505-2E9C-101B-9397-08002B2CF9AE}" pid="7" name="MediaServiceImageTags">
    <vt:lpwstr/>
  </property>
</Properties>
</file>